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6DB4" w:rsidRPr="008C0D7F" w:rsidRDefault="00A52626" w:rsidP="009E6DB4">
      <w:pPr>
        <w:jc w:val="center"/>
      </w:pPr>
      <w:r w:rsidRPr="008C0D7F">
        <w:t>Абанский район</w:t>
      </w:r>
      <w:r w:rsidR="008C35E7" w:rsidRPr="008C0D7F">
        <w:t xml:space="preserve"> Красноярского края</w:t>
      </w:r>
    </w:p>
    <w:p w:rsidR="008C35E7" w:rsidRPr="008C0D7F" w:rsidRDefault="008C35E7" w:rsidP="009E6DB4">
      <w:pPr>
        <w:jc w:val="center"/>
      </w:pPr>
      <w:r w:rsidRPr="008C0D7F">
        <w:t>2020 год</w:t>
      </w:r>
    </w:p>
    <w:p w:rsidR="00747F84" w:rsidRPr="008C0D7F" w:rsidRDefault="00747F84" w:rsidP="00A52626"/>
    <w:p w:rsidR="00747F84" w:rsidRPr="008C0D7F" w:rsidRDefault="00747F84" w:rsidP="009E6DB4">
      <w:pPr>
        <w:jc w:val="center"/>
      </w:pPr>
      <w:r w:rsidRPr="008C0D7F">
        <w:t xml:space="preserve">Благоустройство п. Абан Абанского района </w:t>
      </w:r>
    </w:p>
    <w:p w:rsidR="00747F84" w:rsidRPr="008C0D7F" w:rsidRDefault="00747F84" w:rsidP="009E6DB4">
      <w:pPr>
        <w:jc w:val="center"/>
      </w:pPr>
      <w:r w:rsidRPr="008C0D7F">
        <w:t>«Живи, цвети, родной поселок Абан»</w:t>
      </w:r>
    </w:p>
    <w:p w:rsidR="004A4C77" w:rsidRPr="008C0D7F" w:rsidRDefault="004A4C77" w:rsidP="009E6DB4"/>
    <w:p w:rsidR="008A1697" w:rsidRPr="008C0D7F" w:rsidRDefault="00BC49E1" w:rsidP="008A1697">
      <w:pPr>
        <w:jc w:val="center"/>
        <w:rPr>
          <w:sz w:val="28"/>
          <w:szCs w:val="20"/>
        </w:rPr>
      </w:pPr>
      <w:r w:rsidRPr="008C0D7F">
        <w:rPr>
          <w:sz w:val="28"/>
          <w:szCs w:val="20"/>
        </w:rPr>
        <w:t xml:space="preserve">Элементы благоустройства проекта </w:t>
      </w:r>
    </w:p>
    <w:p w:rsidR="00F31784" w:rsidRPr="008C0D7F" w:rsidRDefault="004335D9" w:rsidP="007458E7">
      <w:pPr>
        <w:rPr>
          <w:szCs w:val="20"/>
        </w:rPr>
      </w:pPr>
      <w:r w:rsidRPr="008C0D7F">
        <w:rPr>
          <w:szCs w:val="20"/>
        </w:rPr>
        <w:t>Пеш</w:t>
      </w:r>
      <w:r w:rsidR="007C4F1E" w:rsidRPr="008C0D7F">
        <w:rPr>
          <w:szCs w:val="20"/>
        </w:rPr>
        <w:t>еходные дорожки</w:t>
      </w:r>
      <w:r w:rsidR="004D05A7" w:rsidRPr="008C0D7F">
        <w:rPr>
          <w:szCs w:val="20"/>
        </w:rPr>
        <w:t xml:space="preserve"> </w:t>
      </w:r>
      <w:r w:rsidR="00F31784" w:rsidRPr="008C0D7F">
        <w:rPr>
          <w:szCs w:val="20"/>
        </w:rPr>
        <w:t xml:space="preserve"> (ул. Пионерская</w:t>
      </w:r>
      <w:r w:rsidR="004D05A7" w:rsidRPr="008C0D7F">
        <w:rPr>
          <w:szCs w:val="20"/>
        </w:rPr>
        <w:t xml:space="preserve">  от № 2 до № 4</w:t>
      </w:r>
      <w:r w:rsidR="00F31784" w:rsidRPr="008C0D7F">
        <w:rPr>
          <w:szCs w:val="20"/>
        </w:rPr>
        <w:t>)</w:t>
      </w:r>
    </w:p>
    <w:p w:rsidR="00F31784" w:rsidRPr="008C0D7F" w:rsidRDefault="00F31784" w:rsidP="00F31784">
      <w:pPr>
        <w:jc w:val="center"/>
        <w:rPr>
          <w:szCs w:val="20"/>
        </w:rPr>
      </w:pPr>
    </w:p>
    <w:p w:rsidR="00F31784" w:rsidRPr="008C0D7F" w:rsidRDefault="004D05A7" w:rsidP="00F31784">
      <w:pPr>
        <w:rPr>
          <w:szCs w:val="20"/>
        </w:rPr>
      </w:pPr>
      <w:r w:rsidRPr="008C0D7F">
        <w:rPr>
          <w:szCs w:val="20"/>
        </w:rPr>
        <w:t>«До»</w:t>
      </w:r>
    </w:p>
    <w:p w:rsidR="00F31784" w:rsidRPr="008C0D7F" w:rsidRDefault="00A43441" w:rsidP="00F3178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958784</wp:posOffset>
            </wp:positionH>
            <wp:positionV relativeFrom="paragraph">
              <wp:posOffset>59436</wp:posOffset>
            </wp:positionV>
            <wp:extent cx="4072738" cy="2668137"/>
            <wp:effectExtent l="19050" t="0" r="3962" b="0"/>
            <wp:wrapNone/>
            <wp:docPr id="105" name="Рисунок 12" descr="C:\сохранено\рабстол\БЛАГОУСТРОЙСТВО ЦЕНТРА\ЕЖЕМЕСЯЧНЫЙ ФОТОАЛЬБОМ\ФОТО 13.07.2020\P1000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охранено\рабстол\БЛАГОУСТРОЙСТВО ЦЕНТРА\ЕЖЕМЕСЯЧНЫЙ ФОТОАЛЬБОМ\ФОТО 13.07.2020\P100085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738" cy="2668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1784" w:rsidRPr="008C0D7F" w:rsidRDefault="00F31784" w:rsidP="00F3178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866182" cy="2397210"/>
            <wp:effectExtent l="19050" t="0" r="968" b="0"/>
            <wp:docPr id="99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1160" cy="2400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784" w:rsidRPr="008C0D7F" w:rsidRDefault="00F31784" w:rsidP="00F31784">
      <w:pPr>
        <w:rPr>
          <w:szCs w:val="20"/>
        </w:rPr>
      </w:pPr>
    </w:p>
    <w:p w:rsidR="00F31784" w:rsidRPr="008C0D7F" w:rsidRDefault="00F31784" w:rsidP="00F31784">
      <w:pPr>
        <w:rPr>
          <w:szCs w:val="20"/>
        </w:rPr>
      </w:pPr>
    </w:p>
    <w:p w:rsidR="00F31784" w:rsidRPr="008C0D7F" w:rsidRDefault="004D05A7" w:rsidP="00F31784">
      <w:pPr>
        <w:rPr>
          <w:szCs w:val="20"/>
        </w:rPr>
      </w:pPr>
      <w:r w:rsidRPr="008C0D7F">
        <w:rPr>
          <w:szCs w:val="20"/>
        </w:rPr>
        <w:t>«П</w:t>
      </w:r>
      <w:r w:rsidR="00F31784" w:rsidRPr="008C0D7F">
        <w:rPr>
          <w:szCs w:val="20"/>
        </w:rPr>
        <w:t>осле</w:t>
      </w:r>
      <w:r w:rsidRPr="008C0D7F">
        <w:rPr>
          <w:szCs w:val="20"/>
        </w:rPr>
        <w:t>»</w:t>
      </w:r>
    </w:p>
    <w:p w:rsidR="00A43441" w:rsidRPr="008C0D7F" w:rsidRDefault="00A43441" w:rsidP="00F31784">
      <w:pPr>
        <w:rPr>
          <w:szCs w:val="20"/>
        </w:rPr>
      </w:pPr>
    </w:p>
    <w:p w:rsidR="00A43441" w:rsidRPr="008C0D7F" w:rsidRDefault="00A43441" w:rsidP="00F31784">
      <w:pPr>
        <w:rPr>
          <w:szCs w:val="20"/>
        </w:rPr>
      </w:pPr>
    </w:p>
    <w:p w:rsidR="00A43441" w:rsidRPr="008C0D7F" w:rsidRDefault="00A43441" w:rsidP="00F3178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column">
              <wp:posOffset>958215</wp:posOffset>
            </wp:positionH>
            <wp:positionV relativeFrom="paragraph">
              <wp:posOffset>7620</wp:posOffset>
            </wp:positionV>
            <wp:extent cx="4074160" cy="2681605"/>
            <wp:effectExtent l="19050" t="0" r="2540" b="0"/>
            <wp:wrapNone/>
            <wp:docPr id="36" name="Рисунок 1" descr="C:\Users\user\Desktop\фото Попелышеву\для альбома\_DSC04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опелышеву\для альбома\_DSC041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160" cy="2681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31784" w:rsidRPr="008C0D7F" w:rsidRDefault="00F31784" w:rsidP="00F31784">
      <w:pPr>
        <w:rPr>
          <w:szCs w:val="20"/>
        </w:rPr>
      </w:pPr>
    </w:p>
    <w:p w:rsidR="00C75E02" w:rsidRPr="008C0D7F" w:rsidRDefault="00F31784" w:rsidP="00C75E02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965711" cy="2339546"/>
            <wp:effectExtent l="19050" t="0" r="0" b="0"/>
            <wp:docPr id="100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384" cy="2342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D05A7" w:rsidRPr="008C0D7F" w:rsidRDefault="004D05A7" w:rsidP="00C75E02">
      <w:pPr>
        <w:rPr>
          <w:sz w:val="28"/>
          <w:szCs w:val="20"/>
        </w:rPr>
      </w:pPr>
    </w:p>
    <w:p w:rsidR="00C75E02" w:rsidRPr="008C0D7F" w:rsidRDefault="00C75E02" w:rsidP="00C75E02">
      <w:pPr>
        <w:rPr>
          <w:sz w:val="28"/>
          <w:szCs w:val="20"/>
        </w:rPr>
      </w:pPr>
      <w:r w:rsidRPr="008C0D7F">
        <w:rPr>
          <w:sz w:val="28"/>
          <w:szCs w:val="20"/>
        </w:rPr>
        <w:t xml:space="preserve">Вид работ: ремонт асфальтобетонного покрытия тротуара протяженностью </w:t>
      </w:r>
      <w:r w:rsidR="005F0D86" w:rsidRPr="008C0D7F">
        <w:rPr>
          <w:sz w:val="28"/>
          <w:szCs w:val="20"/>
        </w:rPr>
        <w:t>78,8,</w:t>
      </w:r>
      <w:r w:rsidRPr="008C0D7F">
        <w:rPr>
          <w:sz w:val="28"/>
          <w:szCs w:val="20"/>
        </w:rPr>
        <w:t>*</w:t>
      </w:r>
      <w:r w:rsidR="005F0D86" w:rsidRPr="008C0D7F">
        <w:rPr>
          <w:sz w:val="28"/>
          <w:szCs w:val="20"/>
        </w:rPr>
        <w:t>2,0</w:t>
      </w:r>
      <w:r w:rsidRPr="008C0D7F">
        <w:rPr>
          <w:sz w:val="28"/>
          <w:szCs w:val="20"/>
        </w:rPr>
        <w:t xml:space="preserve"> м, замена бордюрного камня</w:t>
      </w:r>
      <w:r w:rsidR="005F0D86" w:rsidRPr="008C0D7F">
        <w:rPr>
          <w:sz w:val="28"/>
          <w:szCs w:val="20"/>
        </w:rPr>
        <w:t xml:space="preserve"> </w:t>
      </w:r>
      <w:r w:rsidR="007C4F1E" w:rsidRPr="008C0D7F">
        <w:rPr>
          <w:sz w:val="28"/>
          <w:szCs w:val="20"/>
        </w:rPr>
        <w:t>156</w:t>
      </w:r>
      <w:r w:rsidRPr="008C0D7F">
        <w:rPr>
          <w:sz w:val="28"/>
          <w:szCs w:val="20"/>
        </w:rPr>
        <w:t xml:space="preserve"> м</w:t>
      </w:r>
    </w:p>
    <w:p w:rsidR="00F31784" w:rsidRPr="008C0D7F" w:rsidRDefault="00F31784" w:rsidP="00D81D24">
      <w:pPr>
        <w:spacing w:after="120"/>
        <w:jc w:val="center"/>
        <w:rPr>
          <w:sz w:val="18"/>
          <w:szCs w:val="20"/>
        </w:rPr>
        <w:sectPr w:rsidR="00F31784" w:rsidRPr="008C0D7F" w:rsidSect="004D05A7">
          <w:headerReference w:type="even" r:id="rId12"/>
          <w:headerReference w:type="default" r:id="rId13"/>
          <w:footerReference w:type="default" r:id="rId14"/>
          <w:footerReference w:type="first" r:id="rId15"/>
          <w:pgSz w:w="11906" w:h="16838"/>
          <w:pgMar w:top="709" w:right="850" w:bottom="709" w:left="1701" w:header="567" w:footer="709" w:gutter="0"/>
          <w:cols w:space="709"/>
          <w:formProt w:val="0"/>
          <w:docGrid w:linePitch="360"/>
        </w:sectPr>
      </w:pPr>
    </w:p>
    <w:p w:rsidR="0071382E" w:rsidRPr="008C0D7F" w:rsidRDefault="007C4F1E" w:rsidP="007458E7">
      <w:pPr>
        <w:rPr>
          <w:szCs w:val="20"/>
        </w:rPr>
      </w:pPr>
      <w:r w:rsidRPr="008C0D7F">
        <w:rPr>
          <w:szCs w:val="20"/>
        </w:rPr>
        <w:lastRenderedPageBreak/>
        <w:t xml:space="preserve">Пешеходные дорожки </w:t>
      </w:r>
      <w:r w:rsidR="001F1F44" w:rsidRPr="008C0D7F">
        <w:rPr>
          <w:szCs w:val="20"/>
        </w:rPr>
        <w:t xml:space="preserve"> </w:t>
      </w:r>
      <w:r w:rsidR="008B7711" w:rsidRPr="008C0D7F">
        <w:rPr>
          <w:szCs w:val="20"/>
        </w:rPr>
        <w:t>(</w:t>
      </w:r>
      <w:r w:rsidR="00915F10" w:rsidRPr="008C0D7F">
        <w:rPr>
          <w:szCs w:val="20"/>
        </w:rPr>
        <w:t>ул. Пионерская</w:t>
      </w:r>
      <w:r w:rsidR="004D05A7" w:rsidRPr="008C0D7F">
        <w:rPr>
          <w:szCs w:val="20"/>
        </w:rPr>
        <w:t xml:space="preserve"> </w:t>
      </w:r>
      <w:r w:rsidRPr="008C0D7F">
        <w:rPr>
          <w:szCs w:val="20"/>
        </w:rPr>
        <w:t xml:space="preserve"> правая сторона</w:t>
      </w:r>
      <w:r w:rsidR="0071382E" w:rsidRPr="008C0D7F">
        <w:rPr>
          <w:szCs w:val="20"/>
        </w:rPr>
        <w:t>)</w:t>
      </w:r>
    </w:p>
    <w:p w:rsidR="0071382E" w:rsidRPr="008C0D7F" w:rsidRDefault="0071382E" w:rsidP="0071382E">
      <w:pPr>
        <w:jc w:val="center"/>
        <w:rPr>
          <w:szCs w:val="20"/>
        </w:rPr>
      </w:pPr>
    </w:p>
    <w:p w:rsidR="0071382E" w:rsidRPr="008C0D7F" w:rsidRDefault="004D05A7" w:rsidP="0071382E">
      <w:pPr>
        <w:rPr>
          <w:szCs w:val="20"/>
        </w:rPr>
      </w:pPr>
      <w:r w:rsidRPr="008C0D7F">
        <w:rPr>
          <w:szCs w:val="20"/>
        </w:rPr>
        <w:t>«До»</w:t>
      </w:r>
    </w:p>
    <w:p w:rsidR="0071382E" w:rsidRPr="008C0D7F" w:rsidRDefault="004D05A7" w:rsidP="0071382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column">
              <wp:posOffset>528818</wp:posOffset>
            </wp:positionH>
            <wp:positionV relativeFrom="paragraph">
              <wp:posOffset>131582</wp:posOffset>
            </wp:positionV>
            <wp:extent cx="4893224" cy="3522738"/>
            <wp:effectExtent l="19050" t="0" r="2626" b="0"/>
            <wp:wrapNone/>
            <wp:docPr id="107" name="Рисунок 14" descr="C:\сохранено\рабстол\БЛАГОУСТРОЙСТВО ЦЕНТРА\ЕЖЕМЕСЯЧНЫЙ ФОТОАЛЬБОМ\ФОТО 13.07.2020\P10008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сохранено\рабстол\БЛАГОУСТРОЙСТВО ЦЕНТРА\ЕЖЕМЕСЯЧНЫЙ ФОТОАЛЬБОМ\ФОТО 13.07.2020\P100085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6479" cy="3525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82E" w:rsidRPr="008C0D7F" w:rsidRDefault="0071382E" w:rsidP="0071382E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802505" cy="3387090"/>
            <wp:effectExtent l="19050" t="0" r="0" b="0"/>
            <wp:docPr id="22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382E" w:rsidRPr="008C0D7F" w:rsidRDefault="0071382E" w:rsidP="0071382E">
      <w:pPr>
        <w:rPr>
          <w:szCs w:val="20"/>
        </w:rPr>
      </w:pPr>
    </w:p>
    <w:p w:rsidR="0071382E" w:rsidRPr="008C0D7F" w:rsidRDefault="0071382E" w:rsidP="0071382E">
      <w:pPr>
        <w:rPr>
          <w:szCs w:val="20"/>
        </w:rPr>
      </w:pPr>
    </w:p>
    <w:p w:rsidR="0071382E" w:rsidRPr="008C0D7F" w:rsidRDefault="004D05A7" w:rsidP="0071382E">
      <w:pPr>
        <w:rPr>
          <w:szCs w:val="20"/>
        </w:rPr>
      </w:pPr>
      <w:r w:rsidRPr="008C0D7F">
        <w:rPr>
          <w:szCs w:val="20"/>
        </w:rPr>
        <w:t>«После»</w:t>
      </w:r>
    </w:p>
    <w:p w:rsidR="00F81137" w:rsidRPr="008C0D7F" w:rsidRDefault="00F81137" w:rsidP="0071382E">
      <w:pPr>
        <w:rPr>
          <w:szCs w:val="20"/>
        </w:rPr>
      </w:pPr>
    </w:p>
    <w:p w:rsidR="0071382E" w:rsidRPr="008C0D7F" w:rsidRDefault="00F81137" w:rsidP="0071382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12864" behindDoc="0" locked="0" layoutInCell="1" allowOverlap="1">
            <wp:simplePos x="0" y="0"/>
            <wp:positionH relativeFrom="column">
              <wp:posOffset>-208280</wp:posOffset>
            </wp:positionH>
            <wp:positionV relativeFrom="paragraph">
              <wp:posOffset>112395</wp:posOffset>
            </wp:positionV>
            <wp:extent cx="6067425" cy="3002280"/>
            <wp:effectExtent l="19050" t="0" r="9525" b="0"/>
            <wp:wrapNone/>
            <wp:docPr id="28" name="Рисунок 1" descr="C:\Users\user\Desktop\БЛАГОУСТРОЙСТВО ЦЕНТРА\Фото 22.10.2020\29.10.2020\DSC_0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ЛАГОУСТРОЙСТВО ЦЕНТРА\Фото 22.10.2020\29.10.2020\DSC_018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4452" r="8605" b="35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E54" w:rsidRPr="008C0D7F" w:rsidRDefault="0071382E" w:rsidP="001F1F4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961651" cy="2756848"/>
            <wp:effectExtent l="19050" t="0" r="749" b="0"/>
            <wp:docPr id="23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3034" cy="2757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4335D9" w:rsidRPr="008C0D7F" w:rsidRDefault="007C4F1E" w:rsidP="007C4F1E">
      <w:pPr>
        <w:rPr>
          <w:sz w:val="28"/>
          <w:szCs w:val="20"/>
        </w:rPr>
      </w:pPr>
      <w:r w:rsidRPr="008C0D7F">
        <w:rPr>
          <w:sz w:val="28"/>
          <w:szCs w:val="20"/>
        </w:rPr>
        <w:t>Вид работ: ремонт асфальтобетонного покрытия тротуара протяженностью 11,7*20,0 м, замена бордюрного камня 30,3 м</w:t>
      </w:r>
    </w:p>
    <w:p w:rsidR="00F81137" w:rsidRPr="008C0D7F" w:rsidRDefault="00F81137" w:rsidP="007C4F1E">
      <w:pPr>
        <w:rPr>
          <w:szCs w:val="20"/>
        </w:rPr>
      </w:pPr>
    </w:p>
    <w:p w:rsidR="00F81137" w:rsidRPr="008C0D7F" w:rsidRDefault="00F81137" w:rsidP="007C4F1E">
      <w:pPr>
        <w:rPr>
          <w:szCs w:val="20"/>
        </w:rPr>
      </w:pPr>
    </w:p>
    <w:p w:rsidR="007458E7" w:rsidRPr="008C0D7F" w:rsidRDefault="007458E7" w:rsidP="007C4F1E">
      <w:pPr>
        <w:rPr>
          <w:szCs w:val="20"/>
        </w:rPr>
      </w:pPr>
    </w:p>
    <w:p w:rsidR="001F1F44" w:rsidRPr="008C0D7F" w:rsidRDefault="007C4F1E" w:rsidP="007C4F1E">
      <w:pPr>
        <w:rPr>
          <w:sz w:val="28"/>
          <w:szCs w:val="20"/>
        </w:rPr>
      </w:pPr>
      <w:r w:rsidRPr="008C0D7F">
        <w:rPr>
          <w:szCs w:val="20"/>
        </w:rPr>
        <w:lastRenderedPageBreak/>
        <w:t>Пешеходные дорожки</w:t>
      </w:r>
      <w:r w:rsidR="001F1F44" w:rsidRPr="008C0D7F">
        <w:rPr>
          <w:szCs w:val="20"/>
        </w:rPr>
        <w:t xml:space="preserve"> (</w:t>
      </w:r>
      <w:r w:rsidR="006F0232" w:rsidRPr="008C0D7F">
        <w:rPr>
          <w:szCs w:val="20"/>
        </w:rPr>
        <w:t xml:space="preserve"> ул.Советская</w:t>
      </w:r>
      <w:r w:rsidR="001F1F44" w:rsidRPr="008C0D7F">
        <w:rPr>
          <w:szCs w:val="20"/>
        </w:rPr>
        <w:t>)</w:t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4335D9" w:rsidP="001F1F44">
      <w:pPr>
        <w:rPr>
          <w:szCs w:val="20"/>
        </w:rPr>
      </w:pPr>
      <w:r w:rsidRPr="008C0D7F">
        <w:rPr>
          <w:szCs w:val="20"/>
        </w:rPr>
        <w:t>«До»</w:t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7C4F1E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column">
              <wp:posOffset>578245</wp:posOffset>
            </wp:positionH>
            <wp:positionV relativeFrom="paragraph">
              <wp:posOffset>5749</wp:posOffset>
            </wp:positionV>
            <wp:extent cx="4800085" cy="3015049"/>
            <wp:effectExtent l="19050" t="0" r="515" b="0"/>
            <wp:wrapNone/>
            <wp:docPr id="111" name="Рисунок 18" descr="C:\сохранено\рабстол\БЛАГОУСТРОЙСТВО ЦЕНТРА\ЕЖЕМЕСЯЧНЫЙ ФОТОАЛЬБОМ\ФОТО 13.07.2020\IMG-20200713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сохранено\рабстол\БЛАГОУСТРОЙСТВО ЦЕНТРА\ЕЖЕМЕСЯЧНЫЙ ФОТОАЛЬБОМ\ФОТО 13.07.2020\IMG-20200713-WA000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3978" cy="3017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1F44" w:rsidRPr="008C0D7F">
        <w:rPr>
          <w:noProof/>
          <w:szCs w:val="20"/>
        </w:rPr>
        <w:drawing>
          <wp:inline distT="0" distB="0" distL="0" distR="0">
            <wp:extent cx="4800084" cy="3023287"/>
            <wp:effectExtent l="19050" t="0" r="516" b="0"/>
            <wp:docPr id="8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02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4335D9" w:rsidP="001F1F44">
      <w:pPr>
        <w:rPr>
          <w:szCs w:val="20"/>
        </w:rPr>
      </w:pPr>
      <w:r w:rsidRPr="008C0D7F">
        <w:rPr>
          <w:szCs w:val="20"/>
        </w:rPr>
        <w:t>«После»</w:t>
      </w:r>
    </w:p>
    <w:p w:rsidR="00F81137" w:rsidRPr="008C0D7F" w:rsidRDefault="00F81137" w:rsidP="001F1F44">
      <w:pPr>
        <w:rPr>
          <w:szCs w:val="20"/>
        </w:rPr>
      </w:pPr>
    </w:p>
    <w:p w:rsidR="001F1F44" w:rsidRPr="008C0D7F" w:rsidRDefault="00F81137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14912" behindDoc="0" locked="0" layoutInCell="1" allowOverlap="1">
            <wp:simplePos x="0" y="0"/>
            <wp:positionH relativeFrom="column">
              <wp:posOffset>146741</wp:posOffset>
            </wp:positionH>
            <wp:positionV relativeFrom="paragraph">
              <wp:posOffset>74386</wp:posOffset>
            </wp:positionV>
            <wp:extent cx="5781249" cy="2988860"/>
            <wp:effectExtent l="19050" t="0" r="0" b="0"/>
            <wp:wrapNone/>
            <wp:docPr id="32" name="Рисунок 2" descr="C:\Users\user\Desktop\БЛАГОУСТРОЙСТВО ЦЕНТРА\Фото 22.10.2020\29.10.2020\DSC_0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ЛАГОУСТРОЙСТВО ЦЕНТРА\Фото 22.10.2020\29.10.2020\DSC_020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r="1453" b="232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249" cy="2988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891266" cy="2702256"/>
            <wp:effectExtent l="19050" t="0" r="0" b="0"/>
            <wp:docPr id="10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577" cy="27038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4335D9" w:rsidRPr="008C0D7F" w:rsidRDefault="004335D9" w:rsidP="004335D9">
      <w:pPr>
        <w:rPr>
          <w:sz w:val="28"/>
          <w:szCs w:val="20"/>
        </w:rPr>
      </w:pPr>
      <w:r w:rsidRPr="008C0D7F">
        <w:rPr>
          <w:sz w:val="28"/>
          <w:szCs w:val="20"/>
        </w:rPr>
        <w:t>Вид работ: ремонт асфальтобетонного покрытия тротуара протяженностью 62,8*2,0 м, замена бордюрного камня 125,6 м</w:t>
      </w:r>
    </w:p>
    <w:p w:rsidR="006F0232" w:rsidRPr="008C0D7F" w:rsidRDefault="006F0232" w:rsidP="001F1F44">
      <w:pPr>
        <w:jc w:val="center"/>
        <w:rPr>
          <w:szCs w:val="20"/>
        </w:rPr>
      </w:pPr>
    </w:p>
    <w:p w:rsidR="004335D9" w:rsidRPr="008C0D7F" w:rsidRDefault="004335D9" w:rsidP="001F1F44">
      <w:pPr>
        <w:jc w:val="center"/>
        <w:rPr>
          <w:szCs w:val="20"/>
        </w:rPr>
      </w:pPr>
    </w:p>
    <w:p w:rsidR="00F81137" w:rsidRPr="008C0D7F" w:rsidRDefault="00F81137" w:rsidP="001F1F44">
      <w:pPr>
        <w:jc w:val="center"/>
        <w:rPr>
          <w:szCs w:val="20"/>
        </w:rPr>
      </w:pPr>
    </w:p>
    <w:p w:rsidR="00F81137" w:rsidRPr="008C0D7F" w:rsidRDefault="00F81137" w:rsidP="001F1F44">
      <w:pPr>
        <w:jc w:val="center"/>
        <w:rPr>
          <w:szCs w:val="20"/>
        </w:rPr>
      </w:pPr>
    </w:p>
    <w:p w:rsidR="004335D9" w:rsidRPr="008C0D7F" w:rsidRDefault="004335D9" w:rsidP="001F1F44">
      <w:pPr>
        <w:jc w:val="center"/>
        <w:rPr>
          <w:szCs w:val="20"/>
        </w:rPr>
      </w:pPr>
    </w:p>
    <w:p w:rsidR="001F1F44" w:rsidRPr="008C0D7F" w:rsidRDefault="00726015" w:rsidP="004335D9">
      <w:pPr>
        <w:rPr>
          <w:szCs w:val="20"/>
        </w:rPr>
      </w:pPr>
      <w:r w:rsidRPr="008C0D7F">
        <w:rPr>
          <w:szCs w:val="20"/>
        </w:rPr>
        <w:lastRenderedPageBreak/>
        <w:t xml:space="preserve">Утилитарное наружное освещение </w:t>
      </w:r>
      <w:r w:rsidR="001F1F44" w:rsidRPr="008C0D7F">
        <w:rPr>
          <w:szCs w:val="20"/>
        </w:rPr>
        <w:t xml:space="preserve"> (</w:t>
      </w:r>
      <w:r w:rsidR="006F0232" w:rsidRPr="008C0D7F">
        <w:rPr>
          <w:szCs w:val="20"/>
        </w:rPr>
        <w:t xml:space="preserve">ул. </w:t>
      </w:r>
      <w:r w:rsidRPr="008C0D7F">
        <w:rPr>
          <w:szCs w:val="20"/>
        </w:rPr>
        <w:t>Пионерская</w:t>
      </w:r>
      <w:r w:rsidR="001F1F44" w:rsidRPr="008C0D7F">
        <w:rPr>
          <w:szCs w:val="20"/>
        </w:rPr>
        <w:t>)</w:t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4335D9" w:rsidP="001F1F44">
      <w:pPr>
        <w:rPr>
          <w:szCs w:val="20"/>
        </w:rPr>
      </w:pPr>
      <w:r w:rsidRPr="008C0D7F">
        <w:rPr>
          <w:szCs w:val="20"/>
        </w:rPr>
        <w:t>«До»</w:t>
      </w:r>
    </w:p>
    <w:p w:rsidR="001F1F44" w:rsidRPr="008C0D7F" w:rsidRDefault="004335D9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column">
              <wp:posOffset>528818</wp:posOffset>
            </wp:positionH>
            <wp:positionV relativeFrom="paragraph">
              <wp:posOffset>131582</wp:posOffset>
            </wp:positionV>
            <wp:extent cx="4893224" cy="3534007"/>
            <wp:effectExtent l="19050" t="0" r="2626" b="0"/>
            <wp:wrapNone/>
            <wp:docPr id="113" name="Рисунок 20" descr="C:\сохранено\рабстол\БЛАГОУСТРОЙСТВО ЦЕНТРА\ЕЖЕМЕСЯЧНЫЙ ФОТОАЛЬБОМ\ФОТО 13.07.2020\P10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сохранено\рабстол\БЛАГОУСТРОЙСТВО ЦЕНТРА\ЕЖЕМЕСЯЧНЫЙ ФОТОАЛЬБОМ\ФОТО 13.07.2020\P100085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2903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802505" cy="3387090"/>
            <wp:effectExtent l="19050" t="0" r="0" b="0"/>
            <wp:docPr id="12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C76C24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16960" behindDoc="0" locked="0" layoutInCell="1" allowOverlap="1">
            <wp:simplePos x="0" y="0"/>
            <wp:positionH relativeFrom="column">
              <wp:posOffset>3463148</wp:posOffset>
            </wp:positionH>
            <wp:positionV relativeFrom="paragraph">
              <wp:posOffset>46961</wp:posOffset>
            </wp:positionV>
            <wp:extent cx="1761983" cy="2361063"/>
            <wp:effectExtent l="19050" t="0" r="0" b="0"/>
            <wp:wrapNone/>
            <wp:docPr id="33" name="Рисунок 3" descr="C:\Users\user\Desktop\БЛАГОУСТРОЙСТВО ЦЕНТРА\Фото 22.10.2020\29.10.2020\DSC_0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ЛАГОУСТРОЙСТВО ЦЕНТРА\Фото 22.10.2020\29.10.2020\DSC_024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17527" r="11319" b="3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983" cy="236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4335D9" w:rsidP="001F1F44">
      <w:pPr>
        <w:rPr>
          <w:szCs w:val="20"/>
        </w:rPr>
      </w:pPr>
      <w:r w:rsidRPr="008C0D7F">
        <w:rPr>
          <w:szCs w:val="20"/>
        </w:rPr>
        <w:t>«После»</w:t>
      </w:r>
      <w:r w:rsidR="00E56112" w:rsidRPr="008C0D7F">
        <w:rPr>
          <w:noProof/>
        </w:rPr>
        <w:t xml:space="preserve"> </w:t>
      </w:r>
    </w:p>
    <w:p w:rsidR="00821E76" w:rsidRPr="008C0D7F" w:rsidRDefault="00C76C24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49728" behindDoc="0" locked="0" layoutInCell="1" allowOverlap="1">
            <wp:simplePos x="0" y="0"/>
            <wp:positionH relativeFrom="column">
              <wp:posOffset>-399415</wp:posOffset>
            </wp:positionH>
            <wp:positionV relativeFrom="paragraph">
              <wp:posOffset>85090</wp:posOffset>
            </wp:positionV>
            <wp:extent cx="3579495" cy="3548380"/>
            <wp:effectExtent l="19050" t="0" r="1905" b="0"/>
            <wp:wrapNone/>
            <wp:docPr id="145" name="Рисунок 30" descr="C:\Users\user\Desktop\БЛАГОУСТРОЙСТВО ЦЕНТРА\Фото 22.10.2020\Новая папка\IMG-6f46138991f77bad49425b5678c8eaf5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БЛАГОУСТРОЙСТВО ЦЕНТРА\Фото 22.10.2020\Новая папка\IMG-6f46138991f77bad49425b5678c8eaf5-V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48013" b="222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95" cy="3548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C76C24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55872" behindDoc="0" locked="0" layoutInCell="1" allowOverlap="1">
            <wp:simplePos x="0" y="0"/>
            <wp:positionH relativeFrom="column">
              <wp:posOffset>3326130</wp:posOffset>
            </wp:positionH>
            <wp:positionV relativeFrom="paragraph">
              <wp:posOffset>10795</wp:posOffset>
            </wp:positionV>
            <wp:extent cx="2093595" cy="2761615"/>
            <wp:effectExtent l="19050" t="0" r="1905" b="0"/>
            <wp:wrapNone/>
            <wp:docPr id="24" name="Рисунок 2" descr="C:\Users\user\Desktop\БЛАГОУСТРОЙСТВО ЦЕНТРА\Фото 22.10.2020\29.10.2020\DSC_0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ЛАГОУСТРОЙСТВО ЦЕНТРА\Фото 22.10.2020\29.10.2020\DSC_02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r="-44" b="122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3595" cy="2761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noProof/>
          <w:szCs w:val="20"/>
        </w:rPr>
      </w:pPr>
    </w:p>
    <w:p w:rsidR="00A43441" w:rsidRPr="008C0D7F" w:rsidRDefault="00A43441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726015" w:rsidRPr="008C0D7F" w:rsidRDefault="00726015" w:rsidP="00726015">
      <w:pPr>
        <w:rPr>
          <w:sz w:val="28"/>
          <w:szCs w:val="28"/>
        </w:rPr>
      </w:pPr>
      <w:r w:rsidRPr="008C0D7F">
        <w:rPr>
          <w:sz w:val="28"/>
          <w:szCs w:val="28"/>
        </w:rPr>
        <w:t xml:space="preserve">Вид работ: замена столбов – </w:t>
      </w:r>
      <w:r w:rsidR="00717D10" w:rsidRPr="008C0D7F">
        <w:rPr>
          <w:sz w:val="28"/>
          <w:szCs w:val="28"/>
        </w:rPr>
        <w:t>7</w:t>
      </w:r>
      <w:r w:rsidRPr="008C0D7F">
        <w:rPr>
          <w:sz w:val="28"/>
          <w:szCs w:val="28"/>
        </w:rPr>
        <w:t xml:space="preserve"> шт</w:t>
      </w:r>
      <w:r w:rsidR="003D06EA" w:rsidRPr="008C0D7F">
        <w:rPr>
          <w:sz w:val="28"/>
          <w:szCs w:val="28"/>
        </w:rPr>
        <w:t>.</w:t>
      </w:r>
    </w:p>
    <w:p w:rsidR="00750B43" w:rsidRPr="008C0D7F" w:rsidRDefault="00750B43" w:rsidP="00717D10">
      <w:pPr>
        <w:rPr>
          <w:szCs w:val="20"/>
        </w:rPr>
      </w:pPr>
    </w:p>
    <w:p w:rsidR="00717D10" w:rsidRPr="008C0D7F" w:rsidRDefault="00717D10" w:rsidP="00717D10">
      <w:pPr>
        <w:rPr>
          <w:szCs w:val="20"/>
        </w:rPr>
      </w:pPr>
      <w:r w:rsidRPr="008C0D7F">
        <w:rPr>
          <w:szCs w:val="20"/>
        </w:rPr>
        <w:lastRenderedPageBreak/>
        <w:t>Утилитарное наружное освещение  (ул. Пионерская)</w:t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до благоустройства:</w:t>
      </w:r>
      <w:r w:rsidR="00470DA0" w:rsidRPr="008C0D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F1F44" w:rsidRPr="008C0D7F" w:rsidRDefault="00DF2221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column">
              <wp:posOffset>760891</wp:posOffset>
            </wp:positionH>
            <wp:positionV relativeFrom="paragraph">
              <wp:posOffset>167915</wp:posOffset>
            </wp:positionV>
            <wp:extent cx="4000216" cy="2777319"/>
            <wp:effectExtent l="19050" t="0" r="284" b="0"/>
            <wp:wrapNone/>
            <wp:docPr id="61" name="Рисунок 9" descr="C:\сохранено\рабстол\БЛАГОУСТРОЙСТВО ЦЕНТРА\фото на 06.07.2020\фото\P100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охранено\рабстол\БЛАГОУСТРОЙСТВО ЦЕНТРА\фото на 06.07.2020\фото\P100081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216" cy="2777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717D10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355236" cy="2572603"/>
            <wp:effectExtent l="19050" t="0" r="0" b="0"/>
            <wp:docPr id="116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961" cy="25746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после благоустройства:</w:t>
      </w:r>
    </w:p>
    <w:p w:rsidR="00C62D65" w:rsidRPr="008C0D7F" w:rsidRDefault="00750B43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53824" behindDoc="0" locked="0" layoutInCell="1" allowOverlap="1">
            <wp:simplePos x="0" y="0"/>
            <wp:positionH relativeFrom="column">
              <wp:posOffset>582930</wp:posOffset>
            </wp:positionH>
            <wp:positionV relativeFrom="paragraph">
              <wp:posOffset>162560</wp:posOffset>
            </wp:positionV>
            <wp:extent cx="4334510" cy="2606675"/>
            <wp:effectExtent l="19050" t="0" r="8890" b="0"/>
            <wp:wrapNone/>
            <wp:docPr id="20" name="Рисунок 1" descr="C:\Users\user\Desktop\БЛАГОУСТРОЙСТВО ЦЕНТРА\Фото 22.10.2020\29.10.2020\DSC_0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ЛАГОУСТРОЙСТВО ЦЕНТРА\Фото 22.10.2020\29.10.2020\DSC_026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r="1139" b="10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510" cy="26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62D65" w:rsidRPr="008C0D7F" w:rsidRDefault="00C62D65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750B43" w:rsidP="001F1F44">
      <w:pPr>
        <w:jc w:val="center"/>
        <w:rPr>
          <w:szCs w:val="20"/>
        </w:rPr>
      </w:pPr>
    </w:p>
    <w:p w:rsidR="00750B43" w:rsidRPr="008C0D7F" w:rsidRDefault="00FD18CE" w:rsidP="001F1F4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column">
              <wp:posOffset>3143250</wp:posOffset>
            </wp:positionH>
            <wp:positionV relativeFrom="paragraph">
              <wp:posOffset>67945</wp:posOffset>
            </wp:positionV>
            <wp:extent cx="2887345" cy="2490470"/>
            <wp:effectExtent l="19050" t="0" r="8255" b="0"/>
            <wp:wrapNone/>
            <wp:docPr id="56" name="Рисунок 4" descr="C:\Users\user\Desktop\фото Попелышеву\для альбома\IMG-c33e35e11dbd110e96eac09a4b7d2b93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Попелышеву\для альбома\IMG-c33e35e11dbd110e96eac09a4b7d2b93-V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0451" r="3393" b="1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345" cy="249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jc w:val="center"/>
        <w:rPr>
          <w:szCs w:val="20"/>
        </w:rPr>
      </w:pPr>
    </w:p>
    <w:p w:rsidR="00791807" w:rsidRPr="008C0D7F" w:rsidRDefault="00791807" w:rsidP="00717D10">
      <w:pPr>
        <w:rPr>
          <w:sz w:val="28"/>
          <w:szCs w:val="28"/>
        </w:rPr>
      </w:pPr>
    </w:p>
    <w:p w:rsidR="00750B43" w:rsidRPr="008C0D7F" w:rsidRDefault="00750B43" w:rsidP="00717D10">
      <w:pPr>
        <w:rPr>
          <w:sz w:val="28"/>
          <w:szCs w:val="28"/>
        </w:rPr>
      </w:pPr>
    </w:p>
    <w:p w:rsidR="00750B43" w:rsidRPr="008C0D7F" w:rsidRDefault="00750B43" w:rsidP="00717D10">
      <w:pPr>
        <w:rPr>
          <w:sz w:val="28"/>
          <w:szCs w:val="28"/>
        </w:rPr>
      </w:pPr>
    </w:p>
    <w:p w:rsidR="00750B43" w:rsidRPr="008C0D7F" w:rsidRDefault="00750B43" w:rsidP="00717D10">
      <w:pPr>
        <w:rPr>
          <w:sz w:val="28"/>
          <w:szCs w:val="28"/>
        </w:rPr>
      </w:pPr>
    </w:p>
    <w:p w:rsidR="00A26EEB" w:rsidRPr="008C0D7F" w:rsidRDefault="00717D10" w:rsidP="00C62D65">
      <w:pPr>
        <w:rPr>
          <w:sz w:val="28"/>
          <w:szCs w:val="28"/>
        </w:rPr>
      </w:pPr>
      <w:r w:rsidRPr="008C0D7F">
        <w:rPr>
          <w:sz w:val="28"/>
          <w:szCs w:val="28"/>
        </w:rPr>
        <w:t xml:space="preserve">Вид работ: замена столбов – </w:t>
      </w:r>
      <w:r w:rsidR="003D06EA" w:rsidRPr="008C0D7F">
        <w:rPr>
          <w:sz w:val="28"/>
          <w:szCs w:val="28"/>
        </w:rPr>
        <w:t>4</w:t>
      </w:r>
      <w:r w:rsidRPr="008C0D7F">
        <w:rPr>
          <w:sz w:val="28"/>
          <w:szCs w:val="28"/>
        </w:rPr>
        <w:t xml:space="preserve"> шт</w:t>
      </w:r>
      <w:r w:rsidR="003D06EA" w:rsidRPr="008C0D7F">
        <w:rPr>
          <w:sz w:val="28"/>
          <w:szCs w:val="28"/>
        </w:rPr>
        <w:t>.</w:t>
      </w:r>
      <w:r w:rsidR="00A0702C" w:rsidRPr="008C0D7F">
        <w:rPr>
          <w:noProof/>
        </w:rPr>
        <w:t xml:space="preserve"> </w:t>
      </w:r>
    </w:p>
    <w:p w:rsidR="00DF2221" w:rsidRPr="008C0D7F" w:rsidRDefault="00DF2221" w:rsidP="00C62D65">
      <w:pPr>
        <w:rPr>
          <w:sz w:val="28"/>
          <w:szCs w:val="28"/>
        </w:rPr>
      </w:pPr>
    </w:p>
    <w:p w:rsidR="00DF2221" w:rsidRPr="008C0D7F" w:rsidRDefault="00DF2221" w:rsidP="00C62D65">
      <w:pPr>
        <w:rPr>
          <w:sz w:val="28"/>
          <w:szCs w:val="28"/>
        </w:rPr>
      </w:pPr>
    </w:p>
    <w:p w:rsidR="00DF2221" w:rsidRPr="008C0D7F" w:rsidRDefault="00DF2221" w:rsidP="00C62D65">
      <w:pPr>
        <w:rPr>
          <w:sz w:val="28"/>
          <w:szCs w:val="28"/>
        </w:rPr>
      </w:pPr>
    </w:p>
    <w:p w:rsidR="00DF2221" w:rsidRPr="008C0D7F" w:rsidRDefault="00DF2221" w:rsidP="001F1F44">
      <w:pPr>
        <w:jc w:val="center"/>
        <w:rPr>
          <w:szCs w:val="20"/>
        </w:rPr>
      </w:pPr>
    </w:p>
    <w:p w:rsidR="007458E7" w:rsidRPr="008C0D7F" w:rsidRDefault="007458E7" w:rsidP="00694207">
      <w:pPr>
        <w:jc w:val="center"/>
        <w:rPr>
          <w:szCs w:val="20"/>
        </w:rPr>
      </w:pPr>
    </w:p>
    <w:p w:rsidR="00694207" w:rsidRPr="008C0D7F" w:rsidRDefault="00694207" w:rsidP="007458E7">
      <w:pPr>
        <w:rPr>
          <w:sz w:val="28"/>
          <w:szCs w:val="28"/>
        </w:rPr>
      </w:pPr>
      <w:r w:rsidRPr="008C0D7F">
        <w:rPr>
          <w:sz w:val="28"/>
          <w:szCs w:val="28"/>
        </w:rPr>
        <w:lastRenderedPageBreak/>
        <w:t xml:space="preserve">Парковка ул. </w:t>
      </w:r>
      <w:r w:rsidR="00791807" w:rsidRPr="008C0D7F">
        <w:rPr>
          <w:sz w:val="28"/>
          <w:szCs w:val="28"/>
        </w:rPr>
        <w:t>Пионерская (со стороны ул. Советская)</w:t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703D23" w:rsidP="001F1F44">
      <w:pPr>
        <w:rPr>
          <w:szCs w:val="20"/>
        </w:rPr>
      </w:pPr>
      <w:r w:rsidRPr="008C0D7F">
        <w:rPr>
          <w:szCs w:val="20"/>
        </w:rPr>
        <w:t>«До»</w:t>
      </w:r>
      <w:r w:rsidR="00283175" w:rsidRPr="008C0D7F">
        <w:rPr>
          <w:szCs w:val="20"/>
        </w:rPr>
        <w:t xml:space="preserve">      </w:t>
      </w:r>
    </w:p>
    <w:p w:rsidR="001F1F44" w:rsidRPr="008C0D7F" w:rsidRDefault="00856F34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1456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-223</wp:posOffset>
            </wp:positionV>
            <wp:extent cx="5045950" cy="3385337"/>
            <wp:effectExtent l="19050" t="0" r="2300" b="0"/>
            <wp:wrapNone/>
            <wp:docPr id="48" name="Рисунок 9" descr="C:\сохранено\рабстол\БЛАГОУСТРОЙСТВО ЦЕНТРА\ЕЖЕМЕСЯЧНЫЙ ФОТОАЛЬБОМ\фото 27.07.2020\P1000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охранено\рабстол\БЛАГОУСТРОЙСТВО ЦЕНТРА\ЕЖЕМЕСЯЧНЫЙ ФОТОАЛЬБОМ\фото 27.07.2020\P10008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585" cy="3385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1F44" w:rsidRPr="008C0D7F">
        <w:rPr>
          <w:noProof/>
          <w:szCs w:val="20"/>
        </w:rPr>
        <w:drawing>
          <wp:inline distT="0" distB="0" distL="0" distR="0">
            <wp:extent cx="4132820" cy="2496308"/>
            <wp:effectExtent l="19050" t="0" r="1030" b="0"/>
            <wp:docPr id="17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2820" cy="24963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703D23" w:rsidRPr="008C0D7F" w:rsidRDefault="00703D23" w:rsidP="001F1F44">
      <w:pPr>
        <w:rPr>
          <w:szCs w:val="20"/>
        </w:rPr>
      </w:pPr>
    </w:p>
    <w:p w:rsidR="00703D23" w:rsidRPr="008C0D7F" w:rsidRDefault="00703D23" w:rsidP="001F1F44">
      <w:pPr>
        <w:rPr>
          <w:szCs w:val="20"/>
        </w:rPr>
      </w:pPr>
    </w:p>
    <w:p w:rsidR="00703D23" w:rsidRPr="008C0D7F" w:rsidRDefault="00703D23" w:rsidP="001F1F44">
      <w:pPr>
        <w:rPr>
          <w:szCs w:val="20"/>
        </w:rPr>
      </w:pPr>
    </w:p>
    <w:p w:rsidR="00703D23" w:rsidRPr="008C0D7F" w:rsidRDefault="00703D23" w:rsidP="001F1F44">
      <w:pPr>
        <w:rPr>
          <w:szCs w:val="20"/>
        </w:rPr>
      </w:pPr>
    </w:p>
    <w:p w:rsidR="007458E7" w:rsidRPr="008C0D7F" w:rsidRDefault="007458E7" w:rsidP="001F1F44">
      <w:pPr>
        <w:rPr>
          <w:szCs w:val="20"/>
        </w:rPr>
      </w:pPr>
    </w:p>
    <w:p w:rsidR="001F1F44" w:rsidRPr="008C0D7F" w:rsidRDefault="00703D23" w:rsidP="001F1F44">
      <w:pPr>
        <w:rPr>
          <w:szCs w:val="20"/>
        </w:rPr>
      </w:pPr>
      <w:r w:rsidRPr="008C0D7F">
        <w:rPr>
          <w:szCs w:val="20"/>
        </w:rPr>
        <w:t>«После»</w:t>
      </w:r>
    </w:p>
    <w:p w:rsidR="005C2877" w:rsidRPr="008C0D7F" w:rsidRDefault="005C2877" w:rsidP="001F1F44">
      <w:pPr>
        <w:rPr>
          <w:szCs w:val="20"/>
        </w:rPr>
      </w:pPr>
    </w:p>
    <w:p w:rsidR="005C2877" w:rsidRPr="008C0D7F" w:rsidRDefault="007A7868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47680" behindDoc="0" locked="0" layoutInCell="1" allowOverlap="1">
            <wp:simplePos x="0" y="0"/>
            <wp:positionH relativeFrom="column">
              <wp:posOffset>-98918</wp:posOffset>
            </wp:positionH>
            <wp:positionV relativeFrom="paragraph">
              <wp:posOffset>104917</wp:posOffset>
            </wp:positionV>
            <wp:extent cx="5768075" cy="3370997"/>
            <wp:effectExtent l="19050" t="0" r="4075" b="0"/>
            <wp:wrapNone/>
            <wp:docPr id="144" name="Рисунок 29" descr="C:\Users\user\Desktop\БЛАГОУСТРОЙСТВО ЦЕНТРА\Фото 22.10.2020\29.10.2020\DSC_0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БЛАГОУСТРОЙСТВО ЦЕНТРА\Фото 22.10.2020\29.10.2020\DSC_021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10069" r="18605" b="389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75" cy="3370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252699" cy="2959384"/>
            <wp:effectExtent l="19050" t="0" r="0" b="0"/>
            <wp:docPr id="18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4183" cy="2960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EB25C8" w:rsidRPr="008C0D7F" w:rsidRDefault="00EB25C8" w:rsidP="001F1F44">
      <w:pPr>
        <w:jc w:val="center"/>
        <w:rPr>
          <w:szCs w:val="20"/>
        </w:rPr>
      </w:pPr>
    </w:p>
    <w:p w:rsidR="00703D23" w:rsidRPr="008C0D7F" w:rsidRDefault="00703D23" w:rsidP="00703D23">
      <w:pPr>
        <w:jc w:val="center"/>
        <w:rPr>
          <w:szCs w:val="20"/>
        </w:rPr>
      </w:pPr>
    </w:p>
    <w:p w:rsidR="005C2877" w:rsidRPr="008C0D7F" w:rsidRDefault="005C2877" w:rsidP="00694207">
      <w:pPr>
        <w:rPr>
          <w:sz w:val="28"/>
          <w:szCs w:val="28"/>
        </w:rPr>
      </w:pPr>
    </w:p>
    <w:p w:rsidR="007458E7" w:rsidRPr="008C0D7F" w:rsidRDefault="007458E7" w:rsidP="00694207">
      <w:pPr>
        <w:rPr>
          <w:sz w:val="28"/>
          <w:szCs w:val="28"/>
        </w:rPr>
      </w:pPr>
    </w:p>
    <w:p w:rsidR="00694207" w:rsidRPr="008C0D7F" w:rsidRDefault="00694207" w:rsidP="00694207">
      <w:pPr>
        <w:rPr>
          <w:sz w:val="28"/>
          <w:szCs w:val="28"/>
        </w:rPr>
      </w:pPr>
      <w:r w:rsidRPr="008C0D7F">
        <w:rPr>
          <w:sz w:val="28"/>
          <w:szCs w:val="28"/>
        </w:rPr>
        <w:lastRenderedPageBreak/>
        <w:t xml:space="preserve">Парковка ул. Пионерская, 2 </w:t>
      </w:r>
    </w:p>
    <w:p w:rsidR="00703D23" w:rsidRPr="008C0D7F" w:rsidRDefault="00703D23" w:rsidP="00703D23">
      <w:pPr>
        <w:jc w:val="center"/>
        <w:rPr>
          <w:szCs w:val="20"/>
        </w:rPr>
      </w:pPr>
    </w:p>
    <w:p w:rsidR="00703D23" w:rsidRPr="008C0D7F" w:rsidRDefault="00703D23" w:rsidP="00703D23">
      <w:pPr>
        <w:rPr>
          <w:szCs w:val="20"/>
        </w:rPr>
      </w:pPr>
      <w:r w:rsidRPr="008C0D7F">
        <w:rPr>
          <w:szCs w:val="20"/>
        </w:rPr>
        <w:t>«До»</w:t>
      </w:r>
    </w:p>
    <w:p w:rsidR="00703D23" w:rsidRPr="008C0D7F" w:rsidRDefault="00703D23" w:rsidP="00703D23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529176</wp:posOffset>
            </wp:positionH>
            <wp:positionV relativeFrom="paragraph">
              <wp:posOffset>3948</wp:posOffset>
            </wp:positionV>
            <wp:extent cx="4894856" cy="3578087"/>
            <wp:effectExtent l="19050" t="0" r="994" b="0"/>
            <wp:wrapNone/>
            <wp:docPr id="121" name="Рисунок 10" descr="C:\сохранено\рабстол\БЛАГОУСТРОЙСТВО ЦЕНТРА\ЕЖЕМЕСЯЧНЫЙ ФОТОАЛЬБОМ\фото 27.07.2020\P10008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охранено\рабстол\БЛАГОУСТРОЙСТВО ЦЕНТРА\ЕЖЕМЕСЯЧНЫЙ ФОТОАЛЬБОМ\фото 27.07.2020\P100086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4856" cy="35780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inline distT="0" distB="0" distL="0" distR="0">
            <wp:extent cx="4802505" cy="3387090"/>
            <wp:effectExtent l="19050" t="0" r="0" b="0"/>
            <wp:docPr id="122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D23" w:rsidRPr="008C0D7F" w:rsidRDefault="00703D23" w:rsidP="00703D23">
      <w:pPr>
        <w:rPr>
          <w:szCs w:val="20"/>
        </w:rPr>
      </w:pPr>
    </w:p>
    <w:p w:rsidR="00703D23" w:rsidRPr="008C0D7F" w:rsidRDefault="00703D23" w:rsidP="00703D23">
      <w:pPr>
        <w:rPr>
          <w:szCs w:val="20"/>
        </w:rPr>
      </w:pPr>
    </w:p>
    <w:p w:rsidR="00A43441" w:rsidRPr="008C0D7F" w:rsidRDefault="00A43441" w:rsidP="00703D23">
      <w:pPr>
        <w:rPr>
          <w:szCs w:val="20"/>
        </w:rPr>
      </w:pPr>
    </w:p>
    <w:p w:rsidR="00703D23" w:rsidRPr="008C0D7F" w:rsidRDefault="00703D23" w:rsidP="00703D23">
      <w:pPr>
        <w:rPr>
          <w:szCs w:val="20"/>
        </w:rPr>
      </w:pPr>
      <w:r w:rsidRPr="008C0D7F">
        <w:rPr>
          <w:szCs w:val="20"/>
        </w:rPr>
        <w:t>«После»</w:t>
      </w:r>
      <w:r w:rsidR="00873E31" w:rsidRPr="008C0D7F">
        <w:rPr>
          <w:noProof/>
        </w:rPr>
        <w:t xml:space="preserve"> </w:t>
      </w:r>
    </w:p>
    <w:p w:rsidR="00703D23" w:rsidRPr="008C0D7F" w:rsidRDefault="00703D23" w:rsidP="00703D23">
      <w:pPr>
        <w:rPr>
          <w:szCs w:val="20"/>
        </w:rPr>
      </w:pPr>
    </w:p>
    <w:p w:rsidR="00703D23" w:rsidRPr="008C0D7F" w:rsidRDefault="00873E31" w:rsidP="00703D23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column">
              <wp:posOffset>529176</wp:posOffset>
            </wp:positionH>
            <wp:positionV relativeFrom="paragraph">
              <wp:posOffset>2788</wp:posOffset>
            </wp:positionV>
            <wp:extent cx="4886905" cy="3401587"/>
            <wp:effectExtent l="19050" t="0" r="8945" b="0"/>
            <wp:wrapNone/>
            <wp:docPr id="49" name="Рисунок 4" descr="C:\Users\user\AppData\Local\Microsoft\Windows\Temporary Internet Files\Content.Word\IMG-7129300cdd4f83e7f549a8a5e8f096d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IMG-7129300cdd4f83e7f549a8a5e8f096d7-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163" cy="3403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03D23" w:rsidRPr="008C0D7F">
        <w:rPr>
          <w:noProof/>
          <w:szCs w:val="20"/>
        </w:rPr>
        <w:drawing>
          <wp:inline distT="0" distB="0" distL="0" distR="0">
            <wp:extent cx="4890135" cy="3402965"/>
            <wp:effectExtent l="19050" t="0" r="5715" b="0"/>
            <wp:docPr id="123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135" cy="34029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D23" w:rsidRPr="008C0D7F" w:rsidRDefault="00703D23" w:rsidP="00703D23">
      <w:pPr>
        <w:jc w:val="center"/>
        <w:rPr>
          <w:szCs w:val="20"/>
        </w:rPr>
      </w:pPr>
    </w:p>
    <w:p w:rsidR="003D06EA" w:rsidRPr="008C0D7F" w:rsidRDefault="003D06EA" w:rsidP="00694207">
      <w:pPr>
        <w:rPr>
          <w:color w:val="FF0000"/>
          <w:sz w:val="28"/>
          <w:szCs w:val="28"/>
        </w:rPr>
      </w:pPr>
    </w:p>
    <w:p w:rsidR="003D06EA" w:rsidRPr="008C0D7F" w:rsidRDefault="003D06EA" w:rsidP="00694207">
      <w:pPr>
        <w:rPr>
          <w:color w:val="FF0000"/>
          <w:sz w:val="28"/>
          <w:szCs w:val="28"/>
        </w:rPr>
      </w:pPr>
    </w:p>
    <w:p w:rsidR="003D06EA" w:rsidRPr="008C0D7F" w:rsidRDefault="003D06EA" w:rsidP="00694207">
      <w:pPr>
        <w:rPr>
          <w:color w:val="FF0000"/>
          <w:sz w:val="28"/>
          <w:szCs w:val="28"/>
        </w:rPr>
      </w:pPr>
    </w:p>
    <w:p w:rsidR="003D06EA" w:rsidRPr="008C0D7F" w:rsidRDefault="00694207" w:rsidP="003D06EA">
      <w:pPr>
        <w:rPr>
          <w:color w:val="FF0000"/>
          <w:sz w:val="28"/>
          <w:szCs w:val="28"/>
        </w:rPr>
      </w:pPr>
      <w:r w:rsidRPr="008C0D7F">
        <w:rPr>
          <w:sz w:val="28"/>
          <w:szCs w:val="28"/>
        </w:rPr>
        <w:lastRenderedPageBreak/>
        <w:t>Парковка ул. Советская, 60</w:t>
      </w:r>
      <w:r w:rsidR="003D06EA" w:rsidRPr="008C0D7F">
        <w:rPr>
          <w:sz w:val="28"/>
          <w:szCs w:val="28"/>
        </w:rPr>
        <w:t xml:space="preserve"> (Абанский районный суд)</w:t>
      </w:r>
    </w:p>
    <w:p w:rsidR="00694207" w:rsidRPr="008C0D7F" w:rsidRDefault="00694207" w:rsidP="00694207">
      <w:pPr>
        <w:rPr>
          <w:color w:val="FF0000"/>
          <w:sz w:val="28"/>
          <w:szCs w:val="28"/>
        </w:rPr>
      </w:pPr>
    </w:p>
    <w:p w:rsidR="00694207" w:rsidRPr="008C0D7F" w:rsidRDefault="00694207" w:rsidP="00694207">
      <w:pPr>
        <w:jc w:val="center"/>
        <w:rPr>
          <w:szCs w:val="20"/>
        </w:rPr>
      </w:pPr>
    </w:p>
    <w:p w:rsidR="00694207" w:rsidRPr="008C0D7F" w:rsidRDefault="00694207" w:rsidP="00694207">
      <w:pPr>
        <w:rPr>
          <w:szCs w:val="20"/>
        </w:rPr>
      </w:pPr>
      <w:r w:rsidRPr="008C0D7F">
        <w:rPr>
          <w:szCs w:val="20"/>
        </w:rPr>
        <w:t>«До»</w:t>
      </w:r>
    </w:p>
    <w:p w:rsidR="00694207" w:rsidRPr="008C0D7F" w:rsidRDefault="00BC472F" w:rsidP="00694207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509768</wp:posOffset>
            </wp:positionH>
            <wp:positionV relativeFrom="paragraph">
              <wp:posOffset>3518</wp:posOffset>
            </wp:positionV>
            <wp:extent cx="4864117" cy="3366051"/>
            <wp:effectExtent l="19050" t="0" r="0" b="0"/>
            <wp:wrapNone/>
            <wp:docPr id="138" name="Рисунок 27" descr="C:\сохранено\рабстол\БЛАГОУСТРОЙСТВО ЦЕНТРА\ЕЖЕМЕСЯЧНЫЙ ФОТОАЛЬБОМ\ФОТО 13.07.2020\IMG-20200713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сохранено\рабстол\БЛАГОУСТРОЙСТВО ЦЕНТРА\ЕЖЕМЕСЯЧНЫЙ ФОТОАЛЬБОМ\ФОТО 13.07.2020\IMG-20200713-WA001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8778" cy="3369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207" w:rsidRPr="008C0D7F">
        <w:rPr>
          <w:noProof/>
          <w:szCs w:val="20"/>
        </w:rPr>
        <w:drawing>
          <wp:inline distT="0" distB="0" distL="0" distR="0">
            <wp:extent cx="4802505" cy="3387090"/>
            <wp:effectExtent l="19050" t="0" r="0" b="0"/>
            <wp:docPr id="127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207" w:rsidRPr="008C0D7F" w:rsidRDefault="00694207" w:rsidP="00694207">
      <w:pPr>
        <w:rPr>
          <w:szCs w:val="20"/>
        </w:rPr>
      </w:pPr>
    </w:p>
    <w:p w:rsidR="00694207" w:rsidRPr="008C0D7F" w:rsidRDefault="00694207" w:rsidP="00694207">
      <w:pPr>
        <w:rPr>
          <w:szCs w:val="20"/>
        </w:rPr>
      </w:pPr>
      <w:r w:rsidRPr="008C0D7F">
        <w:rPr>
          <w:szCs w:val="20"/>
        </w:rPr>
        <w:t>«После»</w:t>
      </w:r>
    </w:p>
    <w:p w:rsidR="00703D23" w:rsidRPr="008C0D7F" w:rsidRDefault="00703D23" w:rsidP="00B81876">
      <w:pPr>
        <w:rPr>
          <w:szCs w:val="20"/>
        </w:rPr>
      </w:pPr>
    </w:p>
    <w:p w:rsidR="00703D23" w:rsidRPr="008C0D7F" w:rsidRDefault="00703D23" w:rsidP="00B81876">
      <w:pPr>
        <w:rPr>
          <w:szCs w:val="20"/>
        </w:rPr>
      </w:pPr>
    </w:p>
    <w:p w:rsidR="00703D23" w:rsidRPr="008C0D7F" w:rsidRDefault="002152CD" w:rsidP="00B81876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51776" behindDoc="0" locked="0" layoutInCell="1" allowOverlap="1">
            <wp:simplePos x="0" y="0"/>
            <wp:positionH relativeFrom="column">
              <wp:posOffset>-17145</wp:posOffset>
            </wp:positionH>
            <wp:positionV relativeFrom="paragraph">
              <wp:posOffset>69850</wp:posOffset>
            </wp:positionV>
            <wp:extent cx="5875020" cy="3104515"/>
            <wp:effectExtent l="19050" t="0" r="0" b="0"/>
            <wp:wrapNone/>
            <wp:docPr id="146" name="Рисунок 31" descr="C:\Users\user\AppData\Local\Microsoft\Windows\Temporary Internet Files\Content.Word\DSC_0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AppData\Local\Microsoft\Windows\Temporary Internet Files\Content.Word\DSC_022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7608" t="7629" r="2590" b="238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5020" cy="3104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03D23" w:rsidRPr="008C0D7F" w:rsidRDefault="00694207" w:rsidP="009B602E">
      <w:pPr>
        <w:ind w:left="851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095750" cy="2955888"/>
            <wp:effectExtent l="19050" t="0" r="0" b="0"/>
            <wp:docPr id="132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609" cy="2956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602E" w:rsidRPr="008C0D7F" w:rsidRDefault="009B602E" w:rsidP="009B602E">
      <w:pPr>
        <w:ind w:left="851"/>
        <w:rPr>
          <w:szCs w:val="20"/>
        </w:rPr>
      </w:pPr>
    </w:p>
    <w:p w:rsidR="00703D23" w:rsidRPr="008C0D7F" w:rsidRDefault="00703D23" w:rsidP="00B81876">
      <w:pPr>
        <w:rPr>
          <w:color w:val="FF0000"/>
          <w:sz w:val="28"/>
          <w:szCs w:val="28"/>
        </w:rPr>
      </w:pPr>
    </w:p>
    <w:p w:rsidR="003D06EA" w:rsidRPr="008C0D7F" w:rsidRDefault="003D06EA" w:rsidP="00B81876">
      <w:pPr>
        <w:rPr>
          <w:szCs w:val="20"/>
        </w:rPr>
      </w:pPr>
    </w:p>
    <w:p w:rsidR="00BE62C3" w:rsidRPr="008C0D7F" w:rsidRDefault="00BE62C3" w:rsidP="00B81876">
      <w:pPr>
        <w:rPr>
          <w:szCs w:val="20"/>
        </w:rPr>
      </w:pPr>
    </w:p>
    <w:p w:rsidR="00694207" w:rsidRPr="008C0D7F" w:rsidRDefault="00694207" w:rsidP="00694207">
      <w:pPr>
        <w:rPr>
          <w:color w:val="FF0000"/>
          <w:sz w:val="28"/>
          <w:szCs w:val="28"/>
        </w:rPr>
      </w:pPr>
      <w:r w:rsidRPr="008C0D7F">
        <w:rPr>
          <w:sz w:val="28"/>
          <w:szCs w:val="28"/>
        </w:rPr>
        <w:lastRenderedPageBreak/>
        <w:t>Парковка</w:t>
      </w:r>
      <w:r w:rsidR="003D06EA" w:rsidRPr="008C0D7F">
        <w:rPr>
          <w:sz w:val="28"/>
          <w:szCs w:val="28"/>
        </w:rPr>
        <w:t xml:space="preserve"> ул. Советская, 60</w:t>
      </w:r>
      <w:r w:rsidR="003D06EA" w:rsidRPr="008C0D7F">
        <w:rPr>
          <w:color w:val="FF0000"/>
          <w:sz w:val="28"/>
          <w:szCs w:val="28"/>
        </w:rPr>
        <w:t xml:space="preserve"> </w:t>
      </w:r>
      <w:r w:rsidR="003D06EA" w:rsidRPr="008C0D7F">
        <w:rPr>
          <w:sz w:val="28"/>
          <w:szCs w:val="28"/>
        </w:rPr>
        <w:t>(</w:t>
      </w:r>
      <w:r w:rsidR="00791807" w:rsidRPr="008C0D7F">
        <w:rPr>
          <w:sz w:val="28"/>
          <w:szCs w:val="28"/>
        </w:rPr>
        <w:t xml:space="preserve">Абанский районный суд, </w:t>
      </w:r>
      <w:r w:rsidR="003D06EA" w:rsidRPr="008C0D7F">
        <w:rPr>
          <w:sz w:val="28"/>
          <w:szCs w:val="28"/>
        </w:rPr>
        <w:t>со стороны</w:t>
      </w:r>
      <w:r w:rsidRPr="008C0D7F">
        <w:rPr>
          <w:sz w:val="28"/>
          <w:szCs w:val="28"/>
        </w:rPr>
        <w:t xml:space="preserve"> ул. </w:t>
      </w:r>
      <w:r w:rsidR="00BC472F" w:rsidRPr="008C0D7F">
        <w:rPr>
          <w:sz w:val="28"/>
          <w:szCs w:val="28"/>
        </w:rPr>
        <w:t>Пионерская</w:t>
      </w:r>
      <w:r w:rsidRPr="008C0D7F">
        <w:rPr>
          <w:sz w:val="28"/>
          <w:szCs w:val="28"/>
        </w:rPr>
        <w:t xml:space="preserve">,  </w:t>
      </w:r>
    </w:p>
    <w:p w:rsidR="00694207" w:rsidRPr="008C0D7F" w:rsidRDefault="00694207" w:rsidP="00694207">
      <w:pPr>
        <w:jc w:val="center"/>
        <w:rPr>
          <w:szCs w:val="20"/>
        </w:rPr>
      </w:pPr>
    </w:p>
    <w:p w:rsidR="00694207" w:rsidRPr="008C0D7F" w:rsidRDefault="00BC472F" w:rsidP="00694207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511810</wp:posOffset>
            </wp:positionH>
            <wp:positionV relativeFrom="paragraph">
              <wp:posOffset>137160</wp:posOffset>
            </wp:positionV>
            <wp:extent cx="4923155" cy="3509010"/>
            <wp:effectExtent l="19050" t="0" r="0" b="0"/>
            <wp:wrapNone/>
            <wp:docPr id="139" name="Рисунок 28" descr="C:\сохранено\рабстол\БЛАГОУСТРОЙСТВО ЦЕНТРА\ЕЖЕМЕСЯЧНЫЙ ФОТОАЛЬБОМ\ФОТО 13.07.2020\IMG-20200713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сохранено\рабстол\БЛАГОУСТРОЙСТВО ЦЕНТРА\ЕЖЕМЕСЯЧНЫЙ ФОТОАЛЬБОМ\ФОТО 13.07.2020\IMG-20200713-WA00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3155" cy="3509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4207" w:rsidRPr="008C0D7F">
        <w:rPr>
          <w:szCs w:val="20"/>
        </w:rPr>
        <w:t>«До»</w:t>
      </w:r>
    </w:p>
    <w:p w:rsidR="00694207" w:rsidRPr="008C0D7F" w:rsidRDefault="00694207" w:rsidP="00694207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802505" cy="3387090"/>
            <wp:effectExtent l="19050" t="0" r="0" b="0"/>
            <wp:docPr id="134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207" w:rsidRPr="008C0D7F" w:rsidRDefault="00694207" w:rsidP="00694207">
      <w:pPr>
        <w:rPr>
          <w:szCs w:val="20"/>
        </w:rPr>
      </w:pPr>
    </w:p>
    <w:p w:rsidR="00694207" w:rsidRPr="008C0D7F" w:rsidRDefault="00694207" w:rsidP="00694207">
      <w:pPr>
        <w:rPr>
          <w:szCs w:val="20"/>
        </w:rPr>
      </w:pPr>
    </w:p>
    <w:p w:rsidR="00694207" w:rsidRPr="008C0D7F" w:rsidRDefault="00694207" w:rsidP="00694207">
      <w:pPr>
        <w:rPr>
          <w:szCs w:val="20"/>
        </w:rPr>
      </w:pPr>
      <w:r w:rsidRPr="008C0D7F">
        <w:rPr>
          <w:szCs w:val="20"/>
        </w:rPr>
        <w:t>«После»</w:t>
      </w:r>
    </w:p>
    <w:p w:rsidR="00694207" w:rsidRPr="008C0D7F" w:rsidRDefault="00694207" w:rsidP="00694207">
      <w:pPr>
        <w:rPr>
          <w:szCs w:val="20"/>
        </w:rPr>
      </w:pPr>
    </w:p>
    <w:p w:rsidR="00694207" w:rsidRPr="008C0D7F" w:rsidRDefault="00A43E92" w:rsidP="00694207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25152" behindDoc="0" locked="0" layoutInCell="1" allowOverlap="1">
            <wp:simplePos x="0" y="0"/>
            <wp:positionH relativeFrom="column">
              <wp:posOffset>-290195</wp:posOffset>
            </wp:positionH>
            <wp:positionV relativeFrom="paragraph">
              <wp:posOffset>3810</wp:posOffset>
            </wp:positionV>
            <wp:extent cx="6081395" cy="3568700"/>
            <wp:effectExtent l="19050" t="0" r="0" b="0"/>
            <wp:wrapNone/>
            <wp:docPr id="125" name="Рисунок 10" descr="C:\Users\user\Desktop\БЛАГОУСТРОЙСТВО ЦЕНТРА\Фото 22.10.2020\29.10.2020\DSC_0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БЛАГОУСТРОЙСТВО ЦЕНТРА\Фото 22.10.2020\29.10.2020\DSC_02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r="-11" b="11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1395" cy="3568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4207" w:rsidRPr="008C0D7F" w:rsidRDefault="00BC472F" w:rsidP="00694207">
      <w:pPr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678836" cy="3111690"/>
            <wp:effectExtent l="19050" t="0" r="7464" b="0"/>
            <wp:docPr id="140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7836" cy="311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4207" w:rsidRPr="008C0D7F" w:rsidRDefault="00694207" w:rsidP="00694207">
      <w:pPr>
        <w:rPr>
          <w:szCs w:val="20"/>
        </w:rPr>
      </w:pPr>
    </w:p>
    <w:p w:rsidR="003D06EA" w:rsidRPr="008C0D7F" w:rsidRDefault="003D06EA" w:rsidP="00B81876">
      <w:pPr>
        <w:rPr>
          <w:color w:val="FF0000"/>
          <w:sz w:val="28"/>
          <w:szCs w:val="28"/>
        </w:rPr>
      </w:pPr>
    </w:p>
    <w:p w:rsidR="00972B29" w:rsidRPr="008C0D7F" w:rsidRDefault="00972B29" w:rsidP="00B81876">
      <w:pPr>
        <w:rPr>
          <w:color w:val="FF0000"/>
          <w:sz w:val="28"/>
          <w:szCs w:val="28"/>
        </w:rPr>
      </w:pPr>
    </w:p>
    <w:p w:rsidR="00A43E92" w:rsidRPr="008C0D7F" w:rsidRDefault="00A43E92" w:rsidP="003A1915">
      <w:pPr>
        <w:jc w:val="center"/>
        <w:rPr>
          <w:szCs w:val="20"/>
        </w:rPr>
      </w:pPr>
    </w:p>
    <w:p w:rsidR="00CD1BC4" w:rsidRPr="008C0D7F" w:rsidRDefault="00CD1BC4" w:rsidP="003A1915">
      <w:pPr>
        <w:jc w:val="center"/>
        <w:rPr>
          <w:szCs w:val="20"/>
        </w:rPr>
      </w:pPr>
    </w:p>
    <w:p w:rsidR="00E4597E" w:rsidRPr="008C0D7F" w:rsidRDefault="00E4597E" w:rsidP="003A1915">
      <w:pPr>
        <w:jc w:val="center"/>
        <w:rPr>
          <w:szCs w:val="20"/>
        </w:rPr>
      </w:pPr>
      <w:r w:rsidRPr="008C0D7F">
        <w:rPr>
          <w:szCs w:val="20"/>
        </w:rPr>
        <w:lastRenderedPageBreak/>
        <w:t>Остановки</w:t>
      </w: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>Ул. Пионерская (№ 10)</w:t>
      </w: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>Фото «до» благоустройства</w:t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3A1915" w:rsidP="00E4597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119446</wp:posOffset>
            </wp:positionH>
            <wp:positionV relativeFrom="paragraph">
              <wp:posOffset>56231</wp:posOffset>
            </wp:positionV>
            <wp:extent cx="4626743" cy="3643952"/>
            <wp:effectExtent l="19050" t="0" r="2407" b="0"/>
            <wp:wrapNone/>
            <wp:docPr id="57" name="Рисунок 8" descr="C:\Documents and Settings\Admin\Рабочий стол\Новая папка\P10008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Admin\Рабочий стол\Новая папка\P100085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6956" r="14225" b="25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6743" cy="3643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 xml:space="preserve">Фото «после» благоустройства </w:t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3A1915" w:rsidP="00E4597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77024" behindDoc="0" locked="0" layoutInCell="1" allowOverlap="1">
            <wp:simplePos x="0" y="0"/>
            <wp:positionH relativeFrom="column">
              <wp:posOffset>78502</wp:posOffset>
            </wp:positionH>
            <wp:positionV relativeFrom="paragraph">
              <wp:posOffset>74301</wp:posOffset>
            </wp:positionV>
            <wp:extent cx="4621189" cy="3748661"/>
            <wp:effectExtent l="19050" t="0" r="7961" b="0"/>
            <wp:wrapNone/>
            <wp:docPr id="55" name="Рисунок 4" descr="C:\Users\user\AppData\Local\Microsoft\Windows\Temporary Internet Files\Content.Word\_DSC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_DSC04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1677" cy="3749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3A1915" w:rsidRPr="008C0D7F" w:rsidRDefault="003A1915" w:rsidP="00E4597E">
      <w:pPr>
        <w:rPr>
          <w:szCs w:val="20"/>
        </w:rPr>
      </w:pPr>
    </w:p>
    <w:p w:rsidR="00064E36" w:rsidRPr="008C0D7F" w:rsidRDefault="00064E36" w:rsidP="00E4597E">
      <w:pPr>
        <w:rPr>
          <w:szCs w:val="20"/>
        </w:rPr>
      </w:pPr>
    </w:p>
    <w:p w:rsidR="00BE62C3" w:rsidRPr="008C0D7F" w:rsidRDefault="00BE62C3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lastRenderedPageBreak/>
        <w:t>Ул. Пионерская (№ 11)</w:t>
      </w: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>Фото «до» благоустройства</w:t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B15C09" w:rsidP="00E4597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92384" behindDoc="0" locked="0" layoutInCell="1" allowOverlap="1">
            <wp:simplePos x="0" y="0"/>
            <wp:positionH relativeFrom="column">
              <wp:posOffset>226060</wp:posOffset>
            </wp:positionH>
            <wp:positionV relativeFrom="paragraph">
              <wp:posOffset>12065</wp:posOffset>
            </wp:positionV>
            <wp:extent cx="4618355" cy="2984500"/>
            <wp:effectExtent l="19050" t="0" r="0" b="0"/>
            <wp:wrapNone/>
            <wp:docPr id="58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Grp="1" noChangeAspect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 t="14730" b="14730"/>
                    <a:stretch>
                      <a:fillRect/>
                    </a:stretch>
                  </pic:blipFill>
                  <pic:spPr>
                    <a:xfrm>
                      <a:off x="0" y="0"/>
                      <a:ext cx="461835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97E" w:rsidRPr="008C0D7F" w:rsidRDefault="00E4597E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 xml:space="preserve">Фото «после» благоустройства </w:t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B15C09" w:rsidP="00E4597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145415</wp:posOffset>
            </wp:positionH>
            <wp:positionV relativeFrom="paragraph">
              <wp:posOffset>85725</wp:posOffset>
            </wp:positionV>
            <wp:extent cx="4750435" cy="3167380"/>
            <wp:effectExtent l="19050" t="0" r="0" b="0"/>
            <wp:wrapNone/>
            <wp:docPr id="102" name="Рисунок 13" descr="C:\Users\user\Desktop\БЛАГОУСТРОЙСТВО ЦЕНТРА\Фото 22.10.2020\фото проект\_DSC04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БЛАГОУСТРОЙСТВО ЦЕНТРА\Фото 22.10.2020\фото проект\_DSC04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0435" cy="3167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E62C3" w:rsidRPr="008C0D7F" w:rsidRDefault="00BE62C3" w:rsidP="00E4597E">
      <w:pPr>
        <w:rPr>
          <w:szCs w:val="20"/>
        </w:rPr>
      </w:pPr>
    </w:p>
    <w:p w:rsidR="00BE62C3" w:rsidRPr="008C0D7F" w:rsidRDefault="00BE62C3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B15C09" w:rsidRPr="008C0D7F" w:rsidRDefault="00B15C09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lastRenderedPageBreak/>
        <w:t>Ул. Советская (№ 71)</w:t>
      </w: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>Фото «до» благоустройства</w:t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296867</wp:posOffset>
            </wp:positionH>
            <wp:positionV relativeFrom="paragraph">
              <wp:posOffset>-2682</wp:posOffset>
            </wp:positionV>
            <wp:extent cx="4378543" cy="2750024"/>
            <wp:effectExtent l="19050" t="0" r="2957" b="0"/>
            <wp:wrapNone/>
            <wp:docPr id="59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Grp="1"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o="urn:schemas-microsoft-com:office:office" xmlns:v="urn:schemas-microsoft-com:vml" xmlns:w10="urn:schemas-microsoft-com:office:word" xmlns:w="http://schemas.openxmlformats.org/wordprocessingml/2006/main" xmlns:p="http://schemas.openxmlformats.org/presentationml/2006/main" xmlns:a14="http://schemas.microsoft.com/office/drawing/2010/main" xmlns="" xmlns:lc="http://schemas.openxmlformats.org/drawingml/2006/lockedCanvas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78543" cy="2750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 xml:space="preserve">Фото «после» благоустройства </w:t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B15C09" w:rsidP="00E4597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94432" behindDoc="0" locked="0" layoutInCell="1" allowOverlap="1">
            <wp:simplePos x="0" y="0"/>
            <wp:positionH relativeFrom="column">
              <wp:posOffset>299541</wp:posOffset>
            </wp:positionH>
            <wp:positionV relativeFrom="paragraph">
              <wp:posOffset>150876</wp:posOffset>
            </wp:positionV>
            <wp:extent cx="4377385" cy="4380985"/>
            <wp:effectExtent l="19050" t="0" r="4115" b="0"/>
            <wp:wrapNone/>
            <wp:docPr id="106" name="Рисунок 14" descr="C:\Users\user\Desktop\фото Попелышеву\для альбома\IMG-7fa61fc4533a69249fc1874153cb27f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фото Попелышеву\для альбома\IMG-7fa61fc4533a69249fc1874153cb27fb-V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709" cy="4385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BE62C3" w:rsidRPr="008C0D7F" w:rsidRDefault="00BE62C3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lastRenderedPageBreak/>
        <w:t>Ул. Советская ( № 58)</w:t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>Фото «до» благоустройства</w:t>
      </w:r>
    </w:p>
    <w:p w:rsidR="00E4597E" w:rsidRPr="008C0D7F" w:rsidRDefault="00E4597E" w:rsidP="00E4597E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265207</wp:posOffset>
            </wp:positionH>
            <wp:positionV relativeFrom="paragraph">
              <wp:posOffset>104003</wp:posOffset>
            </wp:positionV>
            <wp:extent cx="4379955" cy="3272606"/>
            <wp:effectExtent l="19050" t="0" r="1545" b="0"/>
            <wp:wrapNone/>
            <wp:docPr id="68" name="Рисунок 7" descr="C:\Documents and Settings\Admin\Рабочий стол\Новая папка\IMG_20200713_152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Admin\Рабочий стол\Новая папка\IMG_20200713_152155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097" cy="3280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</w:p>
    <w:p w:rsidR="00E4597E" w:rsidRPr="008C0D7F" w:rsidRDefault="00E4597E" w:rsidP="00E4597E">
      <w:pPr>
        <w:rPr>
          <w:szCs w:val="20"/>
        </w:rPr>
      </w:pPr>
      <w:r w:rsidRPr="008C0D7F">
        <w:rPr>
          <w:szCs w:val="20"/>
        </w:rPr>
        <w:t xml:space="preserve">Фото «после» благоустройства </w:t>
      </w:r>
    </w:p>
    <w:p w:rsidR="00E4597E" w:rsidRPr="008C0D7F" w:rsidRDefault="00E4597E" w:rsidP="00E4597E">
      <w:pPr>
        <w:rPr>
          <w:szCs w:val="20"/>
        </w:rPr>
      </w:pPr>
    </w:p>
    <w:p w:rsidR="001F1F44" w:rsidRPr="008C0D7F" w:rsidRDefault="00C61942" w:rsidP="00B81876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96480" behindDoc="0" locked="0" layoutInCell="1" allowOverlap="1">
            <wp:simplePos x="0" y="0"/>
            <wp:positionH relativeFrom="column">
              <wp:posOffset>262966</wp:posOffset>
            </wp:positionH>
            <wp:positionV relativeFrom="paragraph">
              <wp:posOffset>138454</wp:posOffset>
            </wp:positionV>
            <wp:extent cx="4376115" cy="3837453"/>
            <wp:effectExtent l="19050" t="0" r="5385" b="0"/>
            <wp:wrapNone/>
            <wp:docPr id="108" name="Рисунок 15" descr="C:\Users\user\Desktop\фото Попелышеву\для альбома\_DSC05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фото Попелышеву\для альбома\_DSC054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38270" t="3986" r="955" b="159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415" cy="3838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597E" w:rsidRPr="008C0D7F">
        <w:rPr>
          <w:szCs w:val="20"/>
        </w:rPr>
        <w:br w:type="page"/>
      </w:r>
      <w:r w:rsidR="003D06EA" w:rsidRPr="008C0D7F">
        <w:rPr>
          <w:szCs w:val="20"/>
        </w:rPr>
        <w:lastRenderedPageBreak/>
        <w:t xml:space="preserve">Площадь отдыха  </w:t>
      </w:r>
      <w:r w:rsidR="00B81876" w:rsidRPr="008C0D7F">
        <w:rPr>
          <w:szCs w:val="20"/>
        </w:rPr>
        <w:t>(ул. Пионерская, 60)</w:t>
      </w:r>
    </w:p>
    <w:p w:rsidR="001F1F44" w:rsidRPr="008C0D7F" w:rsidRDefault="00A43E92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column">
              <wp:posOffset>542290</wp:posOffset>
            </wp:positionH>
            <wp:positionV relativeFrom="paragraph">
              <wp:posOffset>115570</wp:posOffset>
            </wp:positionV>
            <wp:extent cx="4530725" cy="2858770"/>
            <wp:effectExtent l="19050" t="0" r="3175" b="0"/>
            <wp:wrapNone/>
            <wp:docPr id="118" name="Рисунок 24" descr="C:\сохранено\рабстол\БЛАГОУСТРОЙСТВО ЦЕНТРА\ЕЖЕМЕСЯЧНЫЙ ФОТОАЛЬБОМ\ФОТО 13.07.2020\IMG_20200713_152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сохранено\рабстол\БЛАГОУСТРОЙСТВО ЦЕНТРА\ЕЖЕМЕСЯЧНЫЙ ФОТОАЛЬБОМ\ФОТО 13.07.2020\IMG_20200713_15285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0725" cy="285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81876" w:rsidRPr="008C0D7F">
        <w:rPr>
          <w:szCs w:val="20"/>
        </w:rPr>
        <w:t>«До»</w:t>
      </w:r>
    </w:p>
    <w:p w:rsidR="001F1F44" w:rsidRPr="008C0D7F" w:rsidRDefault="001F1F44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076661" cy="2504364"/>
            <wp:effectExtent l="19050" t="0" r="39" b="0"/>
            <wp:docPr id="19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9970" cy="250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после благоустройства:</w:t>
      </w:r>
    </w:p>
    <w:p w:rsidR="00965B0A" w:rsidRPr="008C0D7F" w:rsidRDefault="00965B0A" w:rsidP="001F1F44">
      <w:pPr>
        <w:rPr>
          <w:szCs w:val="20"/>
        </w:rPr>
      </w:pPr>
    </w:p>
    <w:p w:rsidR="001F1F44" w:rsidRPr="008C0D7F" w:rsidRDefault="00A43E92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27200" behindDoc="0" locked="0" layoutInCell="1" allowOverlap="1">
            <wp:simplePos x="0" y="0"/>
            <wp:positionH relativeFrom="column">
              <wp:posOffset>1040670</wp:posOffset>
            </wp:positionH>
            <wp:positionV relativeFrom="paragraph">
              <wp:posOffset>49331</wp:posOffset>
            </wp:positionV>
            <wp:extent cx="3734084" cy="2326943"/>
            <wp:effectExtent l="19050" t="0" r="0" b="0"/>
            <wp:wrapNone/>
            <wp:docPr id="126" name="Рисунок 11" descr="C:\Users\user\Desktop\БЛАГОУСТРОЙСТВО ЦЕНТРА\Фото 22.10.2020\29.10.2020\DSC_0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БЛАГОУСТРОЙСТВО ЦЕНТРА\Фото 22.10.2020\29.10.2020\DSC_028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r="3772" b="9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084" cy="2326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F32E16" w:rsidP="001F1F4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29248" behindDoc="0" locked="0" layoutInCell="1" allowOverlap="1">
            <wp:simplePos x="0" y="0"/>
            <wp:positionH relativeFrom="column">
              <wp:posOffset>3134360</wp:posOffset>
            </wp:positionH>
            <wp:positionV relativeFrom="paragraph">
              <wp:posOffset>154940</wp:posOffset>
            </wp:positionV>
            <wp:extent cx="3072765" cy="2040255"/>
            <wp:effectExtent l="19050" t="0" r="0" b="0"/>
            <wp:wrapNone/>
            <wp:docPr id="128" name="Рисунок 12" descr="C:\Users\user\Desktop\БЛАГОУСТРОЙСТВО ЦЕНТРА\Фото 22.10.2020\фото проект\_DSC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БЛАГОУСТРОЙСТВО ЦЕНТРА\Фото 22.10.2020\фото проект\_DSC0495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040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839488" behindDoc="0" locked="0" layoutInCell="1" allowOverlap="1">
            <wp:simplePos x="0" y="0"/>
            <wp:positionH relativeFrom="column">
              <wp:posOffset>-652145</wp:posOffset>
            </wp:positionH>
            <wp:positionV relativeFrom="paragraph">
              <wp:posOffset>155575</wp:posOffset>
            </wp:positionV>
            <wp:extent cx="3611245" cy="2039620"/>
            <wp:effectExtent l="19050" t="0" r="8255" b="0"/>
            <wp:wrapNone/>
            <wp:docPr id="137" name="Рисунок 19" descr="C:\Users\user\Desktop\БЛАГОУСТРОЙСТВО ЦЕНТРА\Фото 22.10.2020\26.10.2020\IMG-438f6505a98e7a36d2eae84e7ae29e20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БЛАГОУСТРОЙСТВО ЦЕНТРА\Фото 22.10.2020\26.10.2020\IMG-438f6505a98e7a36d2eae84e7ae29e20-V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1245" cy="2039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1F1F44">
      <w:pPr>
        <w:jc w:val="center"/>
        <w:rPr>
          <w:szCs w:val="20"/>
        </w:rPr>
      </w:pPr>
    </w:p>
    <w:p w:rsidR="00A43E92" w:rsidRPr="008C0D7F" w:rsidRDefault="00A43E92" w:rsidP="00965B0A">
      <w:pPr>
        <w:rPr>
          <w:szCs w:val="20"/>
        </w:rPr>
      </w:pPr>
    </w:p>
    <w:p w:rsidR="00B81876" w:rsidRPr="008C0D7F" w:rsidRDefault="00B81876" w:rsidP="00E425B3">
      <w:pPr>
        <w:jc w:val="both"/>
        <w:rPr>
          <w:szCs w:val="20"/>
        </w:rPr>
      </w:pPr>
      <w:r w:rsidRPr="008C0D7F">
        <w:rPr>
          <w:szCs w:val="20"/>
        </w:rPr>
        <w:t>Демонтаж существующего покрытия из бетонных тротуарных плит -292 м2.</w:t>
      </w:r>
      <w:r w:rsidR="00486C88" w:rsidRPr="008C0D7F">
        <w:rPr>
          <w:szCs w:val="20"/>
        </w:rPr>
        <w:t>, установка 5 скамеек, 3 урны.</w:t>
      </w:r>
    </w:p>
    <w:p w:rsidR="00965B0A" w:rsidRPr="008C0D7F" w:rsidRDefault="00965B0A" w:rsidP="00775DB6">
      <w:pPr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  <w:r w:rsidRPr="008C0D7F">
        <w:rPr>
          <w:szCs w:val="20"/>
        </w:rPr>
        <w:lastRenderedPageBreak/>
        <w:t>Установка скамеек</w:t>
      </w:r>
      <w:r w:rsidR="00D906A2" w:rsidRPr="008C0D7F">
        <w:rPr>
          <w:szCs w:val="20"/>
        </w:rPr>
        <w:t>, урн для мусора</w:t>
      </w:r>
      <w:r w:rsidRPr="008C0D7F">
        <w:rPr>
          <w:szCs w:val="20"/>
        </w:rPr>
        <w:t xml:space="preserve"> (</w:t>
      </w:r>
      <w:r w:rsidR="00EB25C8" w:rsidRPr="008C0D7F">
        <w:rPr>
          <w:szCs w:val="20"/>
        </w:rPr>
        <w:t xml:space="preserve">указать </w:t>
      </w:r>
      <w:r w:rsidRPr="008C0D7F">
        <w:rPr>
          <w:szCs w:val="20"/>
        </w:rPr>
        <w:t>адрес с привязкой к местности)</w:t>
      </w:r>
    </w:p>
    <w:p w:rsidR="001F1F44" w:rsidRPr="008C0D7F" w:rsidRDefault="001F1F44" w:rsidP="001F1F44">
      <w:pPr>
        <w:jc w:val="center"/>
        <w:rPr>
          <w:szCs w:val="20"/>
        </w:rPr>
      </w:pPr>
    </w:p>
    <w:p w:rsidR="00130C28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до благоустройства:</w:t>
      </w:r>
      <w:r w:rsidR="001913A8" w:rsidRPr="008C0D7F">
        <w:rPr>
          <w:szCs w:val="20"/>
        </w:rPr>
        <w:t xml:space="preserve"> </w:t>
      </w:r>
      <w:r w:rsidR="00130C28" w:rsidRPr="008C0D7F">
        <w:rPr>
          <w:szCs w:val="20"/>
        </w:rPr>
        <w:t xml:space="preserve">Сквер Памяти </w:t>
      </w:r>
      <w:r w:rsidR="008B7711" w:rsidRPr="008C0D7F">
        <w:rPr>
          <w:szCs w:val="20"/>
        </w:rPr>
        <w:t>(</w:t>
      </w:r>
      <w:r w:rsidR="001913A8" w:rsidRPr="008C0D7F">
        <w:rPr>
          <w:szCs w:val="20"/>
        </w:rPr>
        <w:t>ул. Советская</w:t>
      </w:r>
      <w:r w:rsidR="008B7711" w:rsidRPr="008C0D7F">
        <w:rPr>
          <w:szCs w:val="20"/>
        </w:rPr>
        <w:t>)</w:t>
      </w:r>
      <w:r w:rsidR="001913A8" w:rsidRPr="008C0D7F">
        <w:rPr>
          <w:szCs w:val="20"/>
        </w:rPr>
        <w:t xml:space="preserve">                                     </w:t>
      </w:r>
    </w:p>
    <w:p w:rsidR="00130C28" w:rsidRPr="008C0D7F" w:rsidRDefault="00130C28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column">
              <wp:posOffset>487936</wp:posOffset>
            </wp:positionH>
            <wp:positionV relativeFrom="paragraph">
              <wp:posOffset>142780</wp:posOffset>
            </wp:positionV>
            <wp:extent cx="4730371" cy="2558955"/>
            <wp:effectExtent l="19050" t="0" r="0" b="0"/>
            <wp:wrapNone/>
            <wp:docPr id="1" name="Рисунок 1" descr="C:\сохранено\рабстол\БЛАГОУСТРОЙСТВО ЦЕНТРА\ЕЖЕМЕСЯЧНЫЙ ФОТОАЛЬБОМ\ФОТО 13.07.2020\IMG_20200713_15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сохранено\рабстол\БЛАГОУСТРОЙСТВО ЦЕНТРА\ЕЖЕМЕСЯЧНЫЙ ФОТОАЛЬБОМ\ФОТО 13.07.2020\IMG_20200713_15313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0371" cy="2558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</w:p>
    <w:p w:rsidR="00FE463B" w:rsidRPr="008C0D7F" w:rsidRDefault="00130C28" w:rsidP="001F1F44">
      <w:pPr>
        <w:rPr>
          <w:szCs w:val="20"/>
        </w:rPr>
      </w:pPr>
      <w:r w:rsidRPr="008C0D7F">
        <w:rPr>
          <w:szCs w:val="20"/>
        </w:rPr>
        <w:t>Замена скамеек – 15 шт., урны 7 шт.</w:t>
      </w:r>
    </w:p>
    <w:p w:rsidR="00FE463B" w:rsidRPr="008C0D7F" w:rsidRDefault="00FE463B" w:rsidP="001F1F44">
      <w:pPr>
        <w:rPr>
          <w:szCs w:val="20"/>
        </w:rPr>
      </w:pPr>
      <w:r w:rsidRPr="008C0D7F">
        <w:rPr>
          <w:szCs w:val="20"/>
        </w:rPr>
        <w:t>Фото «после»</w:t>
      </w:r>
      <w:r w:rsidR="00713038" w:rsidRPr="008C0D7F">
        <w:rPr>
          <w:noProof/>
        </w:rPr>
        <w:t xml:space="preserve"> </w:t>
      </w:r>
    </w:p>
    <w:p w:rsidR="00FE463B" w:rsidRPr="008C0D7F" w:rsidRDefault="00FE463B" w:rsidP="001F1F44">
      <w:pPr>
        <w:rPr>
          <w:szCs w:val="20"/>
        </w:rPr>
      </w:pPr>
    </w:p>
    <w:p w:rsidR="00FE463B" w:rsidRPr="008C0D7F" w:rsidRDefault="00A51FCF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2958181</wp:posOffset>
            </wp:positionH>
            <wp:positionV relativeFrom="paragraph">
              <wp:posOffset>66305</wp:posOffset>
            </wp:positionV>
            <wp:extent cx="3134952" cy="2067636"/>
            <wp:effectExtent l="19050" t="0" r="8298" b="0"/>
            <wp:wrapNone/>
            <wp:docPr id="112" name="Рисунок 6" descr="C:\Users\user\Desktop\БЛАГОУСТРОЙСТВО ЦЕНТРА\Фото 22.10.2020\29.10.2020\DSC_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БЛАГОУСТРОЙСТВО ЦЕНТРА\Фото 22.10.2020\29.10.2020\DSC_02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 l="5345" t="2941" r="5423" b="96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4570" cy="20673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54E5" w:rsidRPr="008C0D7F">
        <w:rPr>
          <w:noProof/>
          <w:szCs w:val="20"/>
        </w:rPr>
        <w:drawing>
          <wp:anchor distT="0" distB="0" distL="114300" distR="114300" simplePos="0" relativeHeight="251831296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67945</wp:posOffset>
            </wp:positionV>
            <wp:extent cx="3117215" cy="2067560"/>
            <wp:effectExtent l="19050" t="0" r="6985" b="0"/>
            <wp:wrapNone/>
            <wp:docPr id="129" name="Рисунок 13" descr="C:\Users\user\Desktop\БЛАГОУСТРОЙСТВО ЦЕНТРА\Фото 22.10.2020\фото проект\_DSC0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БЛАГОУСТРОЙСТВО ЦЕНТРА\Фото 22.10.2020\фото проект\_DSC047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7215" cy="2067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E463B" w:rsidRPr="008C0D7F" w:rsidRDefault="00FE463B" w:rsidP="001F1F44">
      <w:pPr>
        <w:rPr>
          <w:szCs w:val="20"/>
        </w:rPr>
      </w:pPr>
    </w:p>
    <w:p w:rsidR="00FE463B" w:rsidRPr="008C0D7F" w:rsidRDefault="00FE463B" w:rsidP="001F1F44">
      <w:pPr>
        <w:rPr>
          <w:szCs w:val="20"/>
        </w:rPr>
      </w:pPr>
    </w:p>
    <w:p w:rsidR="00FE463B" w:rsidRPr="008C0D7F" w:rsidRDefault="00FE463B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A51FCF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33344" behindDoc="0" locked="0" layoutInCell="1" allowOverlap="1">
            <wp:simplePos x="0" y="0"/>
            <wp:positionH relativeFrom="column">
              <wp:posOffset>2957830</wp:posOffset>
            </wp:positionH>
            <wp:positionV relativeFrom="paragraph">
              <wp:posOffset>128270</wp:posOffset>
            </wp:positionV>
            <wp:extent cx="3131820" cy="2121535"/>
            <wp:effectExtent l="19050" t="0" r="0" b="0"/>
            <wp:wrapNone/>
            <wp:docPr id="130" name="Рисунок 14" descr="C:\Users\user\Desktop\БЛАГОУСТРОЙСТВО ЦЕНТРА\Фото 22.10.2020\фото проект\_DSC04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БЛАГОУСТРОЙСТВО ЦЕНТРА\Фото 22.10.2020\фото проект\_DSC048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1215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862016" behindDoc="0" locked="0" layoutInCell="1" allowOverlap="1">
            <wp:simplePos x="0" y="0"/>
            <wp:positionH relativeFrom="column">
              <wp:posOffset>-262890</wp:posOffset>
            </wp:positionH>
            <wp:positionV relativeFrom="paragraph">
              <wp:posOffset>128270</wp:posOffset>
            </wp:positionV>
            <wp:extent cx="3108325" cy="2123440"/>
            <wp:effectExtent l="19050" t="0" r="0" b="0"/>
            <wp:wrapNone/>
            <wp:docPr id="110" name="Рисунок 5" descr="C:\Users\user\Desktop\фото Попелышеву\для альбома\_DSC04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опелышеву\для альбома\_DSC046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8325" cy="2123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FE463B" w:rsidRPr="008C0D7F" w:rsidRDefault="00FE463B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CF3EEE" w:rsidRPr="008C0D7F" w:rsidRDefault="00CF3EEE" w:rsidP="001F1F44">
      <w:pPr>
        <w:rPr>
          <w:szCs w:val="20"/>
        </w:rPr>
      </w:pPr>
    </w:p>
    <w:p w:rsidR="00713038" w:rsidRPr="008C0D7F" w:rsidRDefault="00713038" w:rsidP="001F1F44">
      <w:pPr>
        <w:rPr>
          <w:szCs w:val="20"/>
        </w:rPr>
      </w:pPr>
    </w:p>
    <w:p w:rsidR="00775DB6" w:rsidRPr="008C0D7F" w:rsidRDefault="00775DB6" w:rsidP="001F1F44">
      <w:pPr>
        <w:rPr>
          <w:szCs w:val="20"/>
        </w:rPr>
      </w:pPr>
    </w:p>
    <w:p w:rsidR="00FE463B" w:rsidRPr="008C0D7F" w:rsidRDefault="00FE463B" w:rsidP="001F1F44">
      <w:pPr>
        <w:rPr>
          <w:szCs w:val="20"/>
        </w:rPr>
      </w:pPr>
    </w:p>
    <w:p w:rsidR="005A16F3" w:rsidRPr="008C0D7F" w:rsidRDefault="005A16F3" w:rsidP="001F1F44">
      <w:pPr>
        <w:rPr>
          <w:szCs w:val="20"/>
        </w:rPr>
      </w:pPr>
    </w:p>
    <w:p w:rsidR="00130C28" w:rsidRPr="008C0D7F" w:rsidRDefault="00130C28" w:rsidP="001F1F44">
      <w:pPr>
        <w:rPr>
          <w:szCs w:val="20"/>
        </w:rPr>
      </w:pPr>
      <w:r w:rsidRPr="008C0D7F">
        <w:rPr>
          <w:szCs w:val="20"/>
        </w:rPr>
        <w:lastRenderedPageBreak/>
        <w:t xml:space="preserve">Фото Площадь отдыха (ул. Пионерская </w:t>
      </w:r>
      <w:r w:rsidR="000B2A57" w:rsidRPr="008C0D7F">
        <w:rPr>
          <w:szCs w:val="20"/>
        </w:rPr>
        <w:t>3)</w:t>
      </w:r>
      <w:r w:rsidR="008B232D" w:rsidRPr="008C0D7F">
        <w:rPr>
          <w:noProof/>
        </w:rPr>
        <w:t xml:space="preserve"> </w:t>
      </w:r>
    </w:p>
    <w:p w:rsidR="000B2A57" w:rsidRPr="008C0D7F" w:rsidRDefault="000B2A57" w:rsidP="001F1F44">
      <w:pPr>
        <w:rPr>
          <w:szCs w:val="20"/>
        </w:rPr>
      </w:pPr>
    </w:p>
    <w:p w:rsidR="000B2A57" w:rsidRPr="008C0D7F" w:rsidRDefault="00486C88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column">
              <wp:posOffset>17089</wp:posOffset>
            </wp:positionH>
            <wp:positionV relativeFrom="paragraph">
              <wp:posOffset>1981</wp:posOffset>
            </wp:positionV>
            <wp:extent cx="5160276" cy="3870375"/>
            <wp:effectExtent l="19050" t="0" r="2274" b="0"/>
            <wp:wrapNone/>
            <wp:docPr id="5" name="Рисунок 2" descr="C:\сохранено\рабстол\БЛАГОУСТРОЙСТВО ЦЕНТРА\ЕЖЕМЕСЯЧНЫЙ ФОТОАЛЬБОМ\ФОТО 13.07.2020\P100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сохранено\рабстол\БЛАГОУСТРОЙСТВО ЦЕНТРА\ЕЖЕМЕСЯЧНЫЙ ФОТОАЛЬБОМ\ФОТО 13.07.2020\P100086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520" cy="3875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30C28" w:rsidRPr="008C0D7F" w:rsidRDefault="00130C28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913A8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30944" behindDoc="0" locked="0" layoutInCell="1" allowOverlap="1">
            <wp:simplePos x="0" y="0"/>
            <wp:positionH relativeFrom="column">
              <wp:posOffset>3024082</wp:posOffset>
            </wp:positionH>
            <wp:positionV relativeFrom="paragraph">
              <wp:posOffset>1692529</wp:posOffset>
            </wp:positionV>
            <wp:extent cx="2212086" cy="1658112"/>
            <wp:effectExtent l="19050" t="0" r="0" b="0"/>
            <wp:wrapNone/>
            <wp:docPr id="66" name="Рисунок 13" descr="C:\сохранено\рабстол\БЛАГОУСТРОЙСТВО ЦЕНТРА\ЕЖЕМЕСЯЧНЫЙ ФОТОАЛЬБОМ\фото 27.07.2020\P100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сохранено\рабстол\БЛАГОУСТРОЙСТВО ЦЕНТРА\ЕЖЕМЕСЯЧНЫЙ ФОТОАЛЬБОМ\фото 27.07.2020\P100080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086" cy="1658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column">
              <wp:posOffset>652907</wp:posOffset>
            </wp:positionH>
            <wp:positionV relativeFrom="paragraph">
              <wp:posOffset>1692529</wp:posOffset>
            </wp:positionV>
            <wp:extent cx="2163064" cy="1621536"/>
            <wp:effectExtent l="19050" t="0" r="8636" b="0"/>
            <wp:wrapNone/>
            <wp:docPr id="65" name="Рисунок 12" descr="C:\сохранено\рабстол\БЛАГОУСТРОЙСТВО ЦЕНТРА\ЕЖЕМЕСЯЧНЫЙ ФОТОАЛЬБОМ\ФОТО 13.07.2020\P1000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охранено\рабстол\БЛАГОУСТРОЙСТВО ЦЕНТРА\ЕЖЕМЕСЯЧНЫЙ ФОТОАЛЬБОМ\ФОТО 13.07.2020\P100086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064" cy="16215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column">
              <wp:posOffset>2815971</wp:posOffset>
            </wp:positionH>
            <wp:positionV relativeFrom="paragraph">
              <wp:posOffset>77089</wp:posOffset>
            </wp:positionV>
            <wp:extent cx="2419350" cy="1402080"/>
            <wp:effectExtent l="19050" t="0" r="0" b="0"/>
            <wp:wrapNone/>
            <wp:docPr id="64" name="Рисунок 11" descr="C:\сохранено\рабстол\БЛАГОУСТРОЙСТВО ЦЕНТРА\фото на 06.07.2020\фото\P100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охранено\рабстол\БЛАГОУСТРОЙСТВО ЦЕНТРА\фото на 06.07.2020\фото\P10008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1402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676275</wp:posOffset>
            </wp:positionH>
            <wp:positionV relativeFrom="paragraph">
              <wp:posOffset>107569</wp:posOffset>
            </wp:positionV>
            <wp:extent cx="1941957" cy="1456944"/>
            <wp:effectExtent l="19050" t="0" r="1143" b="0"/>
            <wp:wrapNone/>
            <wp:docPr id="63" name="Рисунок 10" descr="C:\сохранено\рабстол\БЛАГОУСТРОЙСТВО ЦЕНТРА\фото на 06.07.2020\фото\P1000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охранено\рабстол\БЛАГОУСТРОЙСТВО ЦЕНТРА\фото на 06.07.2020\фото\P1000754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957" cy="145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1F44" w:rsidRPr="008C0D7F">
        <w:rPr>
          <w:noProof/>
          <w:szCs w:val="20"/>
        </w:rPr>
        <w:drawing>
          <wp:inline distT="0" distB="0" distL="0" distR="0">
            <wp:extent cx="4075279" cy="2874195"/>
            <wp:effectExtent l="19050" t="0" r="1421" b="0"/>
            <wp:docPr id="21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224" cy="2876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2221" w:rsidRPr="008C0D7F" w:rsidRDefault="00DF2221" w:rsidP="001F1F44">
      <w:pPr>
        <w:jc w:val="center"/>
        <w:rPr>
          <w:noProof/>
          <w:szCs w:val="20"/>
        </w:rPr>
      </w:pPr>
    </w:p>
    <w:p w:rsidR="00DF2221" w:rsidRPr="008C0D7F" w:rsidRDefault="00DF2221" w:rsidP="001F1F44">
      <w:pPr>
        <w:jc w:val="center"/>
        <w:rPr>
          <w:noProof/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57BB" w:rsidRPr="008C0D7F" w:rsidRDefault="00486C88" w:rsidP="001F1F44">
      <w:pPr>
        <w:rPr>
          <w:szCs w:val="20"/>
        </w:rPr>
      </w:pPr>
      <w:r w:rsidRPr="008C0D7F">
        <w:rPr>
          <w:szCs w:val="20"/>
        </w:rPr>
        <w:t>Установка 8 скамеек, 3 урны.</w:t>
      </w:r>
    </w:p>
    <w:p w:rsidR="001F57BB" w:rsidRPr="008C0D7F" w:rsidRDefault="009318F7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81472" behindDoc="0" locked="0" layoutInCell="1" allowOverlap="1">
            <wp:simplePos x="0" y="0"/>
            <wp:positionH relativeFrom="column">
              <wp:posOffset>2814320</wp:posOffset>
            </wp:positionH>
            <wp:positionV relativeFrom="paragraph">
              <wp:posOffset>2482850</wp:posOffset>
            </wp:positionV>
            <wp:extent cx="3262630" cy="1855470"/>
            <wp:effectExtent l="19050" t="0" r="0" b="0"/>
            <wp:wrapNone/>
            <wp:docPr id="30" name="Рисунок 1" descr="C:\Users\user\Desktop\БЛАГОУСТРОЙСТВО ЦЕНТРА\Фото 22.10.2020\29.10.2020\DSC_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ЛАГОУСТРОЙСТВО ЦЕНТРА\Фото 22.10.2020\29.10.2020\DSC_028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r="-11" b="143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630" cy="1855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845632" behindDoc="0" locked="0" layoutInCell="1" allowOverlap="1">
            <wp:simplePos x="0" y="0"/>
            <wp:positionH relativeFrom="column">
              <wp:posOffset>2814320</wp:posOffset>
            </wp:positionH>
            <wp:positionV relativeFrom="paragraph">
              <wp:posOffset>156210</wp:posOffset>
            </wp:positionV>
            <wp:extent cx="3269615" cy="2190115"/>
            <wp:effectExtent l="19050" t="0" r="6985" b="0"/>
            <wp:wrapNone/>
            <wp:docPr id="143" name="Рисунок 25" descr="C:\Users\user\AppData\Local\Microsoft\Windows\Temporary Internet Files\Content.Word\DSC_0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AppData\Local\Microsoft\Windows\Temporary Internet Files\Content.Word\DSC_025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r="11118" b="103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9615" cy="2190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после благоустройства:</w:t>
      </w:r>
    </w:p>
    <w:p w:rsidR="001F1F44" w:rsidRPr="008C0D7F" w:rsidRDefault="001F1F44" w:rsidP="001F1F44">
      <w:pPr>
        <w:rPr>
          <w:szCs w:val="20"/>
        </w:rPr>
      </w:pPr>
    </w:p>
    <w:p w:rsidR="004851CB" w:rsidRPr="008C0D7F" w:rsidRDefault="004851CB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9318F7" w:rsidP="000229A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43584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73660</wp:posOffset>
            </wp:positionV>
            <wp:extent cx="3152140" cy="2197100"/>
            <wp:effectExtent l="19050" t="0" r="0" b="0"/>
            <wp:wrapNone/>
            <wp:docPr id="142" name="Рисунок 24" descr="C:\Users\user\Desktop\БЛАГОУСТРОЙСТВО ЦЕНТРА\Фото 22.10.2020\29.10.2020\DSC_0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БЛАГОУСТРОЙСТВО ЦЕНТРА\Фото 22.10.2020\29.10.2020\DSC_024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14788" t="9523" r="7972" b="97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140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7F51BD" w:rsidRPr="008C0D7F" w:rsidRDefault="007F51BD" w:rsidP="000229A5">
      <w:pPr>
        <w:jc w:val="center"/>
        <w:rPr>
          <w:szCs w:val="20"/>
        </w:rPr>
      </w:pPr>
    </w:p>
    <w:p w:rsidR="00FE463B" w:rsidRPr="008C0D7F" w:rsidRDefault="00FE463B" w:rsidP="000229A5">
      <w:pPr>
        <w:jc w:val="center"/>
        <w:rPr>
          <w:szCs w:val="20"/>
        </w:rPr>
      </w:pPr>
    </w:p>
    <w:p w:rsidR="00DF2221" w:rsidRPr="008C0D7F" w:rsidRDefault="00DF2221" w:rsidP="001F1F44">
      <w:pPr>
        <w:jc w:val="center"/>
        <w:rPr>
          <w:szCs w:val="20"/>
        </w:rPr>
      </w:pPr>
    </w:p>
    <w:p w:rsidR="007F51BD" w:rsidRPr="008C0D7F" w:rsidRDefault="007F51BD" w:rsidP="001F1F44">
      <w:pPr>
        <w:jc w:val="center"/>
        <w:rPr>
          <w:szCs w:val="20"/>
        </w:rPr>
      </w:pPr>
    </w:p>
    <w:p w:rsidR="007F51BD" w:rsidRPr="008C0D7F" w:rsidRDefault="007F51BD" w:rsidP="001F1F44">
      <w:pPr>
        <w:jc w:val="center"/>
        <w:rPr>
          <w:szCs w:val="20"/>
        </w:rPr>
      </w:pPr>
    </w:p>
    <w:p w:rsidR="007F51BD" w:rsidRPr="008C0D7F" w:rsidRDefault="007F51BD" w:rsidP="001F1F44">
      <w:pPr>
        <w:jc w:val="center"/>
        <w:rPr>
          <w:szCs w:val="20"/>
        </w:rPr>
      </w:pPr>
    </w:p>
    <w:p w:rsidR="007F51BD" w:rsidRPr="008C0D7F" w:rsidRDefault="007F51BD" w:rsidP="001F1F44">
      <w:pPr>
        <w:jc w:val="center"/>
        <w:rPr>
          <w:szCs w:val="20"/>
        </w:rPr>
      </w:pPr>
    </w:p>
    <w:p w:rsidR="008C0D7F" w:rsidRDefault="001F1F44" w:rsidP="00077AD2">
      <w:pPr>
        <w:jc w:val="center"/>
        <w:rPr>
          <w:szCs w:val="20"/>
        </w:rPr>
      </w:pPr>
      <w:r w:rsidRPr="008C0D7F">
        <w:rPr>
          <w:szCs w:val="20"/>
        </w:rPr>
        <w:lastRenderedPageBreak/>
        <w:t>Устан</w:t>
      </w:r>
      <w:r w:rsidR="00C77830" w:rsidRPr="008C0D7F">
        <w:rPr>
          <w:szCs w:val="20"/>
        </w:rPr>
        <w:t xml:space="preserve">овка малых архитектурных форм </w:t>
      </w:r>
    </w:p>
    <w:p w:rsidR="001456FB" w:rsidRPr="008C0D7F" w:rsidRDefault="001F1F44" w:rsidP="00077AD2">
      <w:pPr>
        <w:jc w:val="center"/>
        <w:rPr>
          <w:szCs w:val="20"/>
        </w:rPr>
      </w:pPr>
      <w:r w:rsidRPr="008C0D7F">
        <w:rPr>
          <w:szCs w:val="20"/>
        </w:rPr>
        <w:t>(</w:t>
      </w:r>
      <w:r w:rsidR="00FE463B" w:rsidRPr="008C0D7F">
        <w:rPr>
          <w:szCs w:val="20"/>
        </w:rPr>
        <w:t xml:space="preserve">около </w:t>
      </w:r>
      <w:r w:rsidR="00B02884" w:rsidRPr="008C0D7F">
        <w:rPr>
          <w:szCs w:val="20"/>
        </w:rPr>
        <w:t xml:space="preserve">ул. </w:t>
      </w:r>
      <w:r w:rsidR="00703D23" w:rsidRPr="008C0D7F">
        <w:rPr>
          <w:szCs w:val="20"/>
        </w:rPr>
        <w:t>Советская</w:t>
      </w:r>
      <w:r w:rsidR="008B7711" w:rsidRPr="008C0D7F">
        <w:rPr>
          <w:szCs w:val="20"/>
        </w:rPr>
        <w:t xml:space="preserve"> 56</w:t>
      </w:r>
      <w:r w:rsidR="00B02884" w:rsidRPr="008C0D7F">
        <w:rPr>
          <w:szCs w:val="20"/>
        </w:rPr>
        <w:t xml:space="preserve">, </w:t>
      </w:r>
      <w:r w:rsidR="008B7711" w:rsidRPr="008C0D7F">
        <w:rPr>
          <w:szCs w:val="20"/>
        </w:rPr>
        <w:t xml:space="preserve">площадь памяти </w:t>
      </w:r>
      <w:r w:rsidR="00B02884" w:rsidRPr="008C0D7F">
        <w:rPr>
          <w:szCs w:val="20"/>
        </w:rPr>
        <w:t xml:space="preserve"> </w:t>
      </w:r>
      <w:r w:rsidR="008B7711" w:rsidRPr="008C0D7F">
        <w:rPr>
          <w:szCs w:val="20"/>
        </w:rPr>
        <w:t xml:space="preserve">герою Советского Союза </w:t>
      </w:r>
      <w:r w:rsidR="00B02884" w:rsidRPr="008C0D7F">
        <w:rPr>
          <w:szCs w:val="20"/>
        </w:rPr>
        <w:t>В.С. Богуцкому</w:t>
      </w:r>
      <w:r w:rsidRPr="008C0D7F">
        <w:rPr>
          <w:szCs w:val="20"/>
        </w:rPr>
        <w:t>)</w:t>
      </w:r>
    </w:p>
    <w:p w:rsidR="00077AD2" w:rsidRPr="008C0D7F" w:rsidRDefault="00077AD2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до благоустройства:</w:t>
      </w:r>
    </w:p>
    <w:p w:rsidR="001F1F44" w:rsidRPr="008C0D7F" w:rsidRDefault="001456FB" w:rsidP="00077AD2">
      <w:pPr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column">
              <wp:posOffset>1132205</wp:posOffset>
            </wp:positionH>
            <wp:positionV relativeFrom="paragraph">
              <wp:posOffset>84455</wp:posOffset>
            </wp:positionV>
            <wp:extent cx="2969260" cy="2232660"/>
            <wp:effectExtent l="19050" t="0" r="2540" b="0"/>
            <wp:wrapNone/>
            <wp:docPr id="76" name="Рисунок 17" descr="C:\сохранено\рабстол\БЛАГОУСТРОЙСТВО ЦЕНТРА\ЕЖЕМЕСЯЧНЫЙ ФОТОАЛЬБОМ\ФОТО 13.07.2020\IMG_20200713_15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сохранено\рабстол\БЛАГОУСТРОЙСТВО ЦЕНТРА\ЕЖЕМЕСЯЧНЫЙ ФОТОАЛЬБОМ\ФОТО 13.07.2020\IMG_20200713_152424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260" cy="2232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973C8C" w:rsidRPr="008C0D7F" w:rsidRDefault="00973C8C" w:rsidP="001F1F44">
      <w:pPr>
        <w:rPr>
          <w:szCs w:val="20"/>
        </w:rPr>
      </w:pPr>
    </w:p>
    <w:p w:rsidR="001456FB" w:rsidRPr="008C0D7F" w:rsidRDefault="001456FB" w:rsidP="001F1F44">
      <w:pPr>
        <w:rPr>
          <w:szCs w:val="20"/>
        </w:rPr>
      </w:pPr>
    </w:p>
    <w:p w:rsidR="001456FB" w:rsidRPr="008C0D7F" w:rsidRDefault="001456FB" w:rsidP="001F1F44">
      <w:pPr>
        <w:rPr>
          <w:szCs w:val="20"/>
        </w:rPr>
      </w:pPr>
    </w:p>
    <w:p w:rsidR="002F5048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после благоустройства:</w:t>
      </w:r>
    </w:p>
    <w:p w:rsidR="00077AD2" w:rsidRPr="008C0D7F" w:rsidRDefault="00077AD2" w:rsidP="001F1F44">
      <w:pPr>
        <w:rPr>
          <w:szCs w:val="20"/>
        </w:rPr>
      </w:pPr>
    </w:p>
    <w:p w:rsidR="001F1F44" w:rsidRPr="008C0D7F" w:rsidRDefault="00077AD2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00576" behindDoc="0" locked="0" layoutInCell="1" allowOverlap="1">
            <wp:simplePos x="0" y="0"/>
            <wp:positionH relativeFrom="column">
              <wp:posOffset>2910414</wp:posOffset>
            </wp:positionH>
            <wp:positionV relativeFrom="paragraph">
              <wp:posOffset>79659</wp:posOffset>
            </wp:positionV>
            <wp:extent cx="3171025" cy="2107840"/>
            <wp:effectExtent l="19050" t="0" r="0" b="0"/>
            <wp:wrapNone/>
            <wp:docPr id="115" name="Рисунок 17" descr="C:\Users\user\Desktop\БЛАГОУСТРОЙСТВО ЦЕНТРА\Фото 22.10.2020\фото проект\_DSC0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БЛАГОУСТРОЙСТВО ЦЕНТРА\Фото 22.10.2020\фото проект\_DSC052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0925" cy="21077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798528" behindDoc="0" locked="0" layoutInCell="1" allowOverlap="1">
            <wp:simplePos x="0" y="0"/>
            <wp:positionH relativeFrom="column">
              <wp:posOffset>-461010</wp:posOffset>
            </wp:positionH>
            <wp:positionV relativeFrom="paragraph">
              <wp:posOffset>77470</wp:posOffset>
            </wp:positionV>
            <wp:extent cx="3178810" cy="2108200"/>
            <wp:effectExtent l="19050" t="0" r="2540" b="0"/>
            <wp:wrapNone/>
            <wp:docPr id="109" name="Рисунок 16" descr="C:\Users\user\Desktop\БЛАГОУСТРОЙСТВО ЦЕНТРА\Фото 22.10.2020\фото проект\_DSC0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ЛАГОУСТРОЙСТВО ЦЕНТРА\Фото 22.10.2020\фото проект\_DSC052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8810" cy="2108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906A2" w:rsidRPr="008C0D7F" w:rsidRDefault="00D906A2" w:rsidP="00D516D1">
      <w:pPr>
        <w:jc w:val="center"/>
        <w:rPr>
          <w:szCs w:val="20"/>
        </w:rPr>
      </w:pPr>
    </w:p>
    <w:p w:rsidR="00D906A2" w:rsidRPr="008C0D7F" w:rsidRDefault="00D906A2" w:rsidP="001F1F44">
      <w:pPr>
        <w:jc w:val="center"/>
        <w:rPr>
          <w:szCs w:val="20"/>
        </w:rPr>
      </w:pPr>
    </w:p>
    <w:p w:rsidR="00703D23" w:rsidRPr="008C0D7F" w:rsidRDefault="00703D23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1456FB" w:rsidRPr="008C0D7F" w:rsidRDefault="001456FB" w:rsidP="001F1F44">
      <w:pPr>
        <w:jc w:val="center"/>
        <w:rPr>
          <w:szCs w:val="20"/>
        </w:rPr>
      </w:pPr>
    </w:p>
    <w:p w:rsidR="001456FB" w:rsidRPr="008C0D7F" w:rsidRDefault="001456FB" w:rsidP="001F1F44">
      <w:pPr>
        <w:jc w:val="center"/>
        <w:rPr>
          <w:szCs w:val="20"/>
        </w:rPr>
      </w:pPr>
    </w:p>
    <w:p w:rsidR="00703D23" w:rsidRPr="008C0D7F" w:rsidRDefault="00703D23" w:rsidP="001456FB">
      <w:pPr>
        <w:rPr>
          <w:szCs w:val="20"/>
        </w:rPr>
      </w:pPr>
    </w:p>
    <w:p w:rsidR="000229A5" w:rsidRPr="008C0D7F" w:rsidRDefault="00077AD2" w:rsidP="001456FB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57920" behindDoc="0" locked="0" layoutInCell="1" allowOverlap="1">
            <wp:simplePos x="0" y="0"/>
            <wp:positionH relativeFrom="column">
              <wp:posOffset>655320</wp:posOffset>
            </wp:positionH>
            <wp:positionV relativeFrom="paragraph">
              <wp:posOffset>110490</wp:posOffset>
            </wp:positionV>
            <wp:extent cx="4622800" cy="3070225"/>
            <wp:effectExtent l="19050" t="0" r="6350" b="0"/>
            <wp:wrapNone/>
            <wp:docPr id="54" name="Рисунок 3" descr="C:\Users\user\Desktop\фото Попелышеву\_DSC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пелышеву\_DSC0520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22800" cy="307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29A5" w:rsidRPr="008C0D7F" w:rsidRDefault="000229A5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2F5048" w:rsidRPr="008C0D7F" w:rsidRDefault="002F5048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77AD2" w:rsidRPr="008C0D7F" w:rsidRDefault="00077AD2" w:rsidP="001456FB">
      <w:pPr>
        <w:rPr>
          <w:szCs w:val="20"/>
        </w:rPr>
      </w:pPr>
    </w:p>
    <w:p w:rsidR="00077AD2" w:rsidRPr="008C0D7F" w:rsidRDefault="00077AD2" w:rsidP="001456FB">
      <w:pPr>
        <w:rPr>
          <w:szCs w:val="20"/>
        </w:rPr>
      </w:pPr>
    </w:p>
    <w:p w:rsidR="00077AD2" w:rsidRPr="008C0D7F" w:rsidRDefault="00077AD2" w:rsidP="001456FB">
      <w:pPr>
        <w:rPr>
          <w:szCs w:val="20"/>
        </w:rPr>
      </w:pPr>
    </w:p>
    <w:p w:rsidR="00077AD2" w:rsidRPr="008C0D7F" w:rsidRDefault="00077AD2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229A5" w:rsidRPr="008C0D7F" w:rsidRDefault="000229A5" w:rsidP="001456FB">
      <w:pPr>
        <w:rPr>
          <w:szCs w:val="20"/>
        </w:rPr>
      </w:pPr>
    </w:p>
    <w:p w:rsidR="00077AD2" w:rsidRPr="008C0D7F" w:rsidRDefault="00077AD2" w:rsidP="001456FB">
      <w:pPr>
        <w:rPr>
          <w:szCs w:val="20"/>
        </w:rPr>
      </w:pPr>
    </w:p>
    <w:p w:rsidR="001456FB" w:rsidRPr="008C0D7F" w:rsidRDefault="001456FB" w:rsidP="001456FB">
      <w:pPr>
        <w:rPr>
          <w:szCs w:val="20"/>
        </w:rPr>
      </w:pPr>
    </w:p>
    <w:p w:rsidR="0026779C" w:rsidRPr="008C0D7F" w:rsidRDefault="001F1F44" w:rsidP="001F1F44">
      <w:pPr>
        <w:jc w:val="center"/>
        <w:rPr>
          <w:szCs w:val="20"/>
        </w:rPr>
      </w:pPr>
      <w:r w:rsidRPr="008C0D7F">
        <w:rPr>
          <w:szCs w:val="20"/>
        </w:rPr>
        <w:lastRenderedPageBreak/>
        <w:t>Озеленение (</w:t>
      </w:r>
      <w:r w:rsidR="00DD036A" w:rsidRPr="008C0D7F">
        <w:rPr>
          <w:szCs w:val="20"/>
        </w:rPr>
        <w:t>ул. Советская</w:t>
      </w:r>
      <w:r w:rsidR="00C12093" w:rsidRPr="008C0D7F">
        <w:rPr>
          <w:szCs w:val="20"/>
        </w:rPr>
        <w:t xml:space="preserve"> 60</w:t>
      </w:r>
      <w:r w:rsidR="00DD036A" w:rsidRPr="008C0D7F">
        <w:rPr>
          <w:szCs w:val="20"/>
        </w:rPr>
        <w:t>-</w:t>
      </w:r>
      <w:r w:rsidR="00C12093" w:rsidRPr="008C0D7F">
        <w:rPr>
          <w:szCs w:val="20"/>
        </w:rPr>
        <w:t xml:space="preserve"> Площадь отдыха</w:t>
      </w:r>
      <w:r w:rsidRPr="008C0D7F">
        <w:rPr>
          <w:szCs w:val="20"/>
        </w:rPr>
        <w:t>)</w:t>
      </w:r>
      <w:r w:rsidR="0026779C" w:rsidRPr="008C0D7F">
        <w:rPr>
          <w:szCs w:val="20"/>
        </w:rPr>
        <w:t>, ул. Пионерская</w:t>
      </w:r>
      <w:r w:rsidR="00C12093" w:rsidRPr="008C0D7F">
        <w:rPr>
          <w:szCs w:val="20"/>
        </w:rPr>
        <w:t xml:space="preserve"> 3</w:t>
      </w:r>
      <w:r w:rsidR="0026779C" w:rsidRPr="008C0D7F">
        <w:rPr>
          <w:szCs w:val="20"/>
        </w:rPr>
        <w:t xml:space="preserve"> (</w:t>
      </w:r>
      <w:r w:rsidR="00C12093" w:rsidRPr="008C0D7F">
        <w:rPr>
          <w:szCs w:val="20"/>
        </w:rPr>
        <w:t>площадь отдыха</w:t>
      </w:r>
      <w:r w:rsidR="0026779C" w:rsidRPr="008C0D7F">
        <w:rPr>
          <w:szCs w:val="20"/>
        </w:rPr>
        <w:t xml:space="preserve">), </w:t>
      </w:r>
    </w:p>
    <w:p w:rsidR="001F1F44" w:rsidRPr="008C0D7F" w:rsidRDefault="0026779C" w:rsidP="001F1F44">
      <w:pPr>
        <w:jc w:val="center"/>
        <w:rPr>
          <w:szCs w:val="20"/>
        </w:rPr>
      </w:pPr>
      <w:r w:rsidRPr="008C0D7F">
        <w:rPr>
          <w:szCs w:val="20"/>
        </w:rPr>
        <w:t>ул. Пионерская</w:t>
      </w:r>
      <w:r w:rsidR="00C12093" w:rsidRPr="008C0D7F">
        <w:rPr>
          <w:szCs w:val="20"/>
        </w:rPr>
        <w:t xml:space="preserve"> 1 (Сквер Памяти</w:t>
      </w:r>
      <w:r w:rsidRPr="008C0D7F">
        <w:rPr>
          <w:szCs w:val="20"/>
        </w:rPr>
        <w:t>)</w:t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до благоустройства:</w:t>
      </w:r>
      <w:r w:rsidR="00DD036A" w:rsidRPr="008C0D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567298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34016" behindDoc="0" locked="0" layoutInCell="1" allowOverlap="1">
            <wp:simplePos x="0" y="0"/>
            <wp:positionH relativeFrom="column">
              <wp:posOffset>3151887</wp:posOffset>
            </wp:positionH>
            <wp:positionV relativeFrom="paragraph">
              <wp:posOffset>95667</wp:posOffset>
            </wp:positionV>
            <wp:extent cx="2131944" cy="1593188"/>
            <wp:effectExtent l="19050" t="0" r="1656" b="0"/>
            <wp:wrapNone/>
            <wp:docPr id="72" name="Рисунок 16" descr="C:\сохранено\рабстол\БЛАГОУСТРОЙСТВО ЦЕНТРА\ЕЖЕМЕСЯЧНЫЙ ФОТОАЛЬБОМ\фото 27.07.2020\P10007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сохранено\рабстол\БЛАГОУСТРОЙСТВО ЦЕНТРА\ЕЖЕМЕСЯЧНЫЙ ФОТОАЛЬБОМ\фото 27.07.2020\P100077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944" cy="1593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779C" w:rsidRPr="008C0D7F">
        <w:rPr>
          <w:noProof/>
          <w:szCs w:val="20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column">
              <wp:posOffset>1889379</wp:posOffset>
            </wp:positionH>
            <wp:positionV relativeFrom="paragraph">
              <wp:posOffset>1905889</wp:posOffset>
            </wp:positionV>
            <wp:extent cx="2382774" cy="1420368"/>
            <wp:effectExtent l="19050" t="0" r="0" b="0"/>
            <wp:wrapNone/>
            <wp:docPr id="87" name="Рисунок 19" descr="C:\сохранено\рабстол\БЛАГОУСТРОЙСТВО ЦЕНТРА\ЕЖЕМЕСЯЧНЫЙ ФОТОАЛЬБОМ\ФОТО 13.07.2020\P100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сохранено\рабстол\БЛАГОУСТРОЙСТВО ЦЕНТРА\ЕЖЕМЕСЯЧНЫЙ ФОТОАЛЬБОМ\ФОТО 13.07.2020\P100086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2774" cy="1420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779C" w:rsidRPr="008C0D7F">
        <w:rPr>
          <w:noProof/>
          <w:szCs w:val="20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651510</wp:posOffset>
            </wp:positionH>
            <wp:positionV relativeFrom="paragraph">
              <wp:posOffset>95250</wp:posOffset>
            </wp:positionV>
            <wp:extent cx="2143125" cy="1609090"/>
            <wp:effectExtent l="19050" t="0" r="9525" b="0"/>
            <wp:wrapNone/>
            <wp:docPr id="84" name="Рисунок 18" descr="C:\сохранено\рабстол\БЛАГОУСТРОЙСТВО ЦЕНТРА\ЕЖЕМЕСЯЧНЫЙ ФОТОАЛЬБОМ\ФОТО 13.07.2020\IMG_20200713_153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сохранено\рабстол\БЛАГОУСТРОЙСТВО ЦЕНТРА\ЕЖЕМЕСЯЧНЫЙ ФОТОАЛЬБОМ\ФОТО 13.07.2020\IMG_20200713_15313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3125" cy="160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1F44" w:rsidRPr="008C0D7F">
        <w:rPr>
          <w:noProof/>
          <w:szCs w:val="20"/>
        </w:rPr>
        <w:drawing>
          <wp:inline distT="0" distB="0" distL="0" distR="0">
            <wp:extent cx="4802505" cy="3387090"/>
            <wp:effectExtent l="19050" t="0" r="0" b="0"/>
            <wp:docPr id="29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2505" cy="3387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EC539E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70208" behindDoc="0" locked="0" layoutInCell="1" allowOverlap="1">
            <wp:simplePos x="0" y="0"/>
            <wp:positionH relativeFrom="column">
              <wp:posOffset>3272079</wp:posOffset>
            </wp:positionH>
            <wp:positionV relativeFrom="paragraph">
              <wp:posOffset>107630</wp:posOffset>
            </wp:positionV>
            <wp:extent cx="2619725" cy="2204113"/>
            <wp:effectExtent l="19050" t="0" r="9175" b="0"/>
            <wp:wrapNone/>
            <wp:docPr id="34" name="Рисунок 4" descr="C:\Users\user\Desktop\БЛАГОУСТРОЙСТВО ЦЕНТРА\Фото 22.10.2020\озеленение\IMG-c90258c171b977ae95a9383cc63fe0b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ЛАГОУСТРОЙСТВО ЦЕНТРА\Фото 22.10.2020\озеленение\IMG-c90258c171b977ae95a9383cc63fe0b2-V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t="16542" r="7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725" cy="2204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F1F44" w:rsidRPr="008C0D7F">
        <w:rPr>
          <w:szCs w:val="20"/>
        </w:rPr>
        <w:t>Фото после благоустройства:</w:t>
      </w:r>
      <w:r w:rsidR="00BE6F78" w:rsidRPr="008C0D7F">
        <w:rPr>
          <w:noProof/>
        </w:rPr>
        <w:t xml:space="preserve"> </w:t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EC539E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68160" behindDoc="0" locked="0" layoutInCell="1" allowOverlap="1">
            <wp:simplePos x="0" y="0"/>
            <wp:positionH relativeFrom="column">
              <wp:posOffset>1593404</wp:posOffset>
            </wp:positionH>
            <wp:positionV relativeFrom="paragraph">
              <wp:posOffset>2014059</wp:posOffset>
            </wp:positionV>
            <wp:extent cx="3113112" cy="2060812"/>
            <wp:effectExtent l="19050" t="0" r="0" b="0"/>
            <wp:wrapNone/>
            <wp:docPr id="16" name="Рисунок 3" descr="C:\Users\user\Desktop\БЛАГОУСТРОЙСТВО ЦЕНТРА\Фото 22.10.2020\озеленение\_DSC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ЛАГОУСТРОЙСТВО ЦЕНТРА\Фото 22.10.2020\озеленение\_DSC0435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112" cy="206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E6F78" w:rsidRPr="008C0D7F">
        <w:rPr>
          <w:noProof/>
          <w:szCs w:val="20"/>
        </w:rPr>
        <w:drawing>
          <wp:anchor distT="0" distB="0" distL="114300" distR="114300" simplePos="0" relativeHeight="251866112" behindDoc="0" locked="0" layoutInCell="1" allowOverlap="1">
            <wp:simplePos x="0" y="0"/>
            <wp:positionH relativeFrom="column">
              <wp:posOffset>262255</wp:posOffset>
            </wp:positionH>
            <wp:positionV relativeFrom="paragraph">
              <wp:posOffset>635</wp:posOffset>
            </wp:positionV>
            <wp:extent cx="2941955" cy="1958340"/>
            <wp:effectExtent l="19050" t="0" r="0" b="0"/>
            <wp:wrapNone/>
            <wp:docPr id="14" name="Рисунок 2" descr="C:\Users\user\Desktop\БЛАГОУСТРОЙСТВО ЦЕНТРА\Фото 22.10.2020\озеленение\_DSC0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ЛАГОУСТРОЙСТВО ЦЕНТРА\Фото 22.10.2020\озеленение\_DSC0371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955" cy="1958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noProof/>
          <w:szCs w:val="20"/>
        </w:rPr>
      </w:pPr>
    </w:p>
    <w:p w:rsidR="00EC539E" w:rsidRPr="008C0D7F" w:rsidRDefault="00EC539E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D516D1" w:rsidRPr="008C0D7F" w:rsidRDefault="00D516D1" w:rsidP="001F1F44">
      <w:pPr>
        <w:jc w:val="center"/>
        <w:rPr>
          <w:szCs w:val="20"/>
        </w:rPr>
      </w:pPr>
    </w:p>
    <w:p w:rsidR="00EB25C8" w:rsidRPr="008C0D7F" w:rsidRDefault="00EB25C8" w:rsidP="001F1F44">
      <w:pPr>
        <w:jc w:val="center"/>
        <w:rPr>
          <w:szCs w:val="20"/>
        </w:rPr>
      </w:pPr>
    </w:p>
    <w:p w:rsidR="001F1F44" w:rsidRPr="008C0D7F" w:rsidRDefault="001F1F44" w:rsidP="00736427">
      <w:pPr>
        <w:rPr>
          <w:szCs w:val="20"/>
        </w:rPr>
      </w:pPr>
      <w:r w:rsidRPr="008C0D7F">
        <w:rPr>
          <w:szCs w:val="20"/>
        </w:rPr>
        <w:lastRenderedPageBreak/>
        <w:t>Установка ограждений (</w:t>
      </w:r>
      <w:r w:rsidR="006F0232" w:rsidRPr="008C0D7F">
        <w:rPr>
          <w:szCs w:val="20"/>
        </w:rPr>
        <w:t>ул. Советская</w:t>
      </w:r>
      <w:r w:rsidRPr="008C0D7F">
        <w:rPr>
          <w:szCs w:val="20"/>
        </w:rPr>
        <w:t>)</w:t>
      </w:r>
    </w:p>
    <w:p w:rsidR="001F1F44" w:rsidRPr="008C0D7F" w:rsidRDefault="001F1F44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до благоустройства:</w:t>
      </w:r>
      <w:r w:rsidR="00482705" w:rsidRPr="008C0D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905D89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17632" behindDoc="0" locked="0" layoutInCell="1" allowOverlap="1">
            <wp:simplePos x="0" y="0"/>
            <wp:positionH relativeFrom="column">
              <wp:posOffset>309880</wp:posOffset>
            </wp:positionH>
            <wp:positionV relativeFrom="paragraph">
              <wp:posOffset>33655</wp:posOffset>
            </wp:positionV>
            <wp:extent cx="2583180" cy="1693545"/>
            <wp:effectExtent l="19050" t="0" r="7620" b="0"/>
            <wp:wrapNone/>
            <wp:docPr id="51" name="Рисунок 12" descr="C:\сохранено\рабстол\БЛАГОУСТРОЙСТВО ЦЕНТРА\ЕЖЕМЕСЯЧНЫЙ ФОТОАЛЬБОМ\фото 27.07.2020\P100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охранено\рабстол\БЛАГОУСТРОЙСТВО ЦЕНТРА\ЕЖЕМЕСЯЧНЫЙ ФОТОАЛЬБОМ\фото 27.07.2020\P100078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169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905D89" w:rsidRPr="008C0D7F" w:rsidRDefault="00905D89" w:rsidP="001F1F44">
      <w:pPr>
        <w:rPr>
          <w:szCs w:val="20"/>
        </w:rPr>
      </w:pPr>
    </w:p>
    <w:p w:rsidR="00905D89" w:rsidRPr="008C0D7F" w:rsidRDefault="00C11D21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18656" behindDoc="0" locked="0" layoutInCell="1" allowOverlap="1">
            <wp:simplePos x="0" y="0"/>
            <wp:positionH relativeFrom="column">
              <wp:posOffset>2961153</wp:posOffset>
            </wp:positionH>
            <wp:positionV relativeFrom="paragraph">
              <wp:posOffset>15961</wp:posOffset>
            </wp:positionV>
            <wp:extent cx="2693357" cy="2025143"/>
            <wp:effectExtent l="19050" t="0" r="0" b="0"/>
            <wp:wrapNone/>
            <wp:docPr id="52" name="Рисунок 13" descr="C:\сохранено\рабстол\БЛАГОУСТРОЙСТВО ЦЕНТРА\ЕЖЕМЕСЯЧНЫЙ ФОТОАЛЬБОМ\фото 27.07.2020\P1000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сохранено\рабстол\БЛАГОУСТРОЙСТВО ЦЕНТРА\ЕЖЕМЕСЯЧНЫЙ ФОТОАЛЬБОМ\фото 27.07.2020\P1000781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664" cy="2024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5D89" w:rsidRPr="008C0D7F" w:rsidRDefault="00905D89" w:rsidP="001F1F44">
      <w:pPr>
        <w:rPr>
          <w:szCs w:val="20"/>
        </w:rPr>
      </w:pPr>
    </w:p>
    <w:p w:rsidR="00905D89" w:rsidRPr="008C0D7F" w:rsidRDefault="00905D89" w:rsidP="001F1F44">
      <w:pPr>
        <w:rPr>
          <w:szCs w:val="20"/>
        </w:rPr>
      </w:pPr>
    </w:p>
    <w:p w:rsidR="00905D89" w:rsidRPr="008C0D7F" w:rsidRDefault="00905D89" w:rsidP="001F1F44">
      <w:pPr>
        <w:rPr>
          <w:szCs w:val="20"/>
        </w:rPr>
      </w:pPr>
    </w:p>
    <w:p w:rsidR="00905D89" w:rsidRPr="008C0D7F" w:rsidRDefault="00905D89" w:rsidP="001F1F44">
      <w:pPr>
        <w:rPr>
          <w:szCs w:val="20"/>
        </w:rPr>
      </w:pPr>
    </w:p>
    <w:p w:rsidR="00905D89" w:rsidRPr="008C0D7F" w:rsidRDefault="00905D89" w:rsidP="001F1F44">
      <w:pPr>
        <w:rPr>
          <w:szCs w:val="20"/>
        </w:rPr>
      </w:pPr>
    </w:p>
    <w:p w:rsidR="00905D89" w:rsidRPr="008C0D7F" w:rsidRDefault="00905D89" w:rsidP="001F1F44">
      <w:pPr>
        <w:rPr>
          <w:szCs w:val="20"/>
        </w:rPr>
      </w:pPr>
    </w:p>
    <w:p w:rsidR="00905D89" w:rsidRPr="008C0D7F" w:rsidRDefault="00905D89" w:rsidP="001F1F44">
      <w:pPr>
        <w:rPr>
          <w:szCs w:val="20"/>
        </w:rPr>
      </w:pPr>
    </w:p>
    <w:p w:rsidR="00C11D21" w:rsidRPr="008C0D7F" w:rsidRDefault="00C11D21" w:rsidP="001F1F44">
      <w:pPr>
        <w:rPr>
          <w:szCs w:val="20"/>
        </w:rPr>
      </w:pPr>
    </w:p>
    <w:p w:rsidR="00C11D21" w:rsidRPr="008C0D7F" w:rsidRDefault="00C11D21" w:rsidP="001F1F44">
      <w:pPr>
        <w:rPr>
          <w:szCs w:val="20"/>
        </w:rPr>
      </w:pPr>
    </w:p>
    <w:p w:rsidR="00C11D21" w:rsidRPr="008C0D7F" w:rsidRDefault="00C11D21" w:rsidP="001F1F44">
      <w:pPr>
        <w:rPr>
          <w:szCs w:val="20"/>
        </w:rPr>
      </w:pPr>
    </w:p>
    <w:p w:rsidR="00C11D21" w:rsidRPr="008C0D7F" w:rsidRDefault="00C11D21" w:rsidP="001F1F44">
      <w:pPr>
        <w:rPr>
          <w:szCs w:val="20"/>
        </w:rPr>
      </w:pPr>
    </w:p>
    <w:p w:rsidR="001F1F44" w:rsidRPr="008C0D7F" w:rsidRDefault="001F1F44" w:rsidP="001F1F44">
      <w:pPr>
        <w:rPr>
          <w:noProof/>
        </w:rPr>
      </w:pPr>
      <w:r w:rsidRPr="008C0D7F">
        <w:rPr>
          <w:szCs w:val="20"/>
        </w:rPr>
        <w:t>Фото после благоустройства:</w:t>
      </w:r>
      <w:r w:rsidR="00590E08" w:rsidRPr="008C0D7F">
        <w:rPr>
          <w:noProof/>
        </w:rPr>
        <w:t xml:space="preserve"> </w:t>
      </w:r>
    </w:p>
    <w:p w:rsidR="00C11D21" w:rsidRPr="008C0D7F" w:rsidRDefault="00C11D21" w:rsidP="001F1F44">
      <w:pPr>
        <w:rPr>
          <w:szCs w:val="20"/>
        </w:rPr>
      </w:pPr>
    </w:p>
    <w:p w:rsidR="001F1F44" w:rsidRPr="008C0D7F" w:rsidRDefault="00590E08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02624" behindDoc="0" locked="0" layoutInCell="1" allowOverlap="1">
            <wp:simplePos x="0" y="0"/>
            <wp:positionH relativeFrom="column">
              <wp:posOffset>307340</wp:posOffset>
            </wp:positionH>
            <wp:positionV relativeFrom="paragraph">
              <wp:posOffset>133985</wp:posOffset>
            </wp:positionV>
            <wp:extent cx="2578100" cy="2316480"/>
            <wp:effectExtent l="19050" t="0" r="0" b="0"/>
            <wp:wrapNone/>
            <wp:docPr id="11" name="Рисунок 1" descr="C:\Users\user\Desktop\фото Попелышеву\для альбома\IMG-8ffc6004f2d4c4a96885afbe4e37fac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о Попелышеву\для альбома\IMG-8ffc6004f2d4c4a96885afbe4e37fac2-V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1325" r="7725" b="184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2316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905D89" w:rsidRPr="008C0D7F" w:rsidRDefault="00905D89" w:rsidP="001F1F44">
      <w:pPr>
        <w:jc w:val="center"/>
        <w:rPr>
          <w:szCs w:val="20"/>
        </w:rPr>
      </w:pPr>
    </w:p>
    <w:p w:rsidR="00905D89" w:rsidRPr="008C0D7F" w:rsidRDefault="00C11D21" w:rsidP="001F1F4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04672" behindDoc="0" locked="0" layoutInCell="1" allowOverlap="1">
            <wp:simplePos x="0" y="0"/>
            <wp:positionH relativeFrom="column">
              <wp:posOffset>2961152</wp:posOffset>
            </wp:positionH>
            <wp:positionV relativeFrom="paragraph">
              <wp:posOffset>58155</wp:posOffset>
            </wp:positionV>
            <wp:extent cx="2690491" cy="2660588"/>
            <wp:effectExtent l="19050" t="0" r="0" b="0"/>
            <wp:wrapNone/>
            <wp:docPr id="31" name="Рисунок 2" descr="C:\Users\user\Desktop\фото Попелышеву\для альбома\IMG-ed25f91e2af5b4d580414b63a63e86aa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о Попелышеву\для альбома\IMG-ed25f91e2af5b4d580414b63a63e86aa-V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l="4341" t="12058" r="16698" b="96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1027" cy="2661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5D89" w:rsidRPr="008C0D7F" w:rsidRDefault="00905D89" w:rsidP="001F1F44">
      <w:pPr>
        <w:jc w:val="center"/>
        <w:rPr>
          <w:szCs w:val="20"/>
        </w:rPr>
      </w:pPr>
    </w:p>
    <w:p w:rsidR="00905D89" w:rsidRPr="008C0D7F" w:rsidRDefault="00905D89" w:rsidP="001F1F44">
      <w:pPr>
        <w:jc w:val="center"/>
        <w:rPr>
          <w:szCs w:val="20"/>
        </w:rPr>
      </w:pPr>
    </w:p>
    <w:p w:rsidR="00905D89" w:rsidRPr="008C0D7F" w:rsidRDefault="00905D89" w:rsidP="001F1F44">
      <w:pPr>
        <w:jc w:val="center"/>
        <w:rPr>
          <w:szCs w:val="20"/>
        </w:rPr>
      </w:pPr>
    </w:p>
    <w:p w:rsidR="00905D89" w:rsidRPr="008C0D7F" w:rsidRDefault="00905D89" w:rsidP="001F1F44">
      <w:pPr>
        <w:jc w:val="center"/>
        <w:rPr>
          <w:szCs w:val="20"/>
        </w:rPr>
      </w:pPr>
    </w:p>
    <w:p w:rsidR="00905D89" w:rsidRPr="008C0D7F" w:rsidRDefault="00905D89" w:rsidP="001F1F44">
      <w:pPr>
        <w:jc w:val="center"/>
        <w:rPr>
          <w:szCs w:val="20"/>
        </w:rPr>
      </w:pPr>
    </w:p>
    <w:p w:rsidR="00905D89" w:rsidRPr="008C0D7F" w:rsidRDefault="00905D89" w:rsidP="001F1F44">
      <w:pPr>
        <w:jc w:val="center"/>
        <w:rPr>
          <w:szCs w:val="20"/>
        </w:rPr>
      </w:pPr>
    </w:p>
    <w:p w:rsidR="00FE463B" w:rsidRPr="008C0D7F" w:rsidRDefault="00FE463B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C11D21" w:rsidRPr="008C0D7F" w:rsidRDefault="00C11D21" w:rsidP="001F1F44">
      <w:pPr>
        <w:jc w:val="center"/>
        <w:rPr>
          <w:szCs w:val="20"/>
        </w:rPr>
      </w:pPr>
    </w:p>
    <w:p w:rsidR="00D93340" w:rsidRPr="008C0D7F" w:rsidRDefault="00D93340" w:rsidP="001F1F44">
      <w:pPr>
        <w:jc w:val="center"/>
        <w:rPr>
          <w:szCs w:val="20"/>
        </w:rPr>
      </w:pPr>
    </w:p>
    <w:p w:rsidR="00EC539E" w:rsidRPr="008C0D7F" w:rsidRDefault="00EC539E" w:rsidP="001F1F44">
      <w:pPr>
        <w:jc w:val="center"/>
        <w:rPr>
          <w:szCs w:val="20"/>
        </w:rPr>
      </w:pPr>
    </w:p>
    <w:p w:rsidR="008C0D7F" w:rsidRDefault="008C0D7F" w:rsidP="001F1F44">
      <w:pPr>
        <w:jc w:val="center"/>
        <w:rPr>
          <w:szCs w:val="20"/>
        </w:rPr>
      </w:pPr>
    </w:p>
    <w:p w:rsidR="001F1F44" w:rsidRDefault="001F1F44" w:rsidP="001F1F44">
      <w:pPr>
        <w:jc w:val="center"/>
        <w:rPr>
          <w:szCs w:val="20"/>
        </w:rPr>
      </w:pPr>
      <w:r w:rsidRPr="008C0D7F">
        <w:rPr>
          <w:szCs w:val="20"/>
        </w:rPr>
        <w:lastRenderedPageBreak/>
        <w:t xml:space="preserve">Устройство навигации </w:t>
      </w:r>
    </w:p>
    <w:p w:rsidR="008C0D7F" w:rsidRPr="008C0D7F" w:rsidRDefault="008C0D7F" w:rsidP="001F1F44">
      <w:pPr>
        <w:jc w:val="center"/>
        <w:rPr>
          <w:szCs w:val="20"/>
        </w:rPr>
      </w:pPr>
    </w:p>
    <w:p w:rsidR="00FE463B" w:rsidRPr="008C0D7F" w:rsidRDefault="001F1F44" w:rsidP="00FE463B">
      <w:pPr>
        <w:jc w:val="center"/>
        <w:rPr>
          <w:szCs w:val="20"/>
        </w:rPr>
      </w:pPr>
      <w:r w:rsidRPr="008C0D7F">
        <w:rPr>
          <w:szCs w:val="20"/>
        </w:rPr>
        <w:t>Фото до благоустройства:</w:t>
      </w:r>
      <w:r w:rsidR="0043788C" w:rsidRPr="008C0D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FE463B" w:rsidRPr="008C0D7F">
        <w:rPr>
          <w:szCs w:val="20"/>
        </w:rPr>
        <w:t>ул. Советская 56, площадь памяти  герою Советского Союза В.С. Богуцкому</w:t>
      </w:r>
      <w:r w:rsidR="008B3016" w:rsidRPr="008C0D7F">
        <w:rPr>
          <w:szCs w:val="20"/>
        </w:rPr>
        <w:t>, Сквер Памяти ул. Пионерская</w:t>
      </w:r>
      <w:r w:rsidR="00FE463B" w:rsidRPr="008C0D7F">
        <w:rPr>
          <w:szCs w:val="20"/>
        </w:rPr>
        <w:t>)</w:t>
      </w:r>
    </w:p>
    <w:p w:rsidR="001F1F44" w:rsidRPr="008C0D7F" w:rsidRDefault="00FE463B" w:rsidP="001F1F44">
      <w:pPr>
        <w:rPr>
          <w:szCs w:val="20"/>
        </w:rPr>
      </w:pPr>
      <w:r w:rsidRPr="008C0D7F">
        <w:rPr>
          <w:szCs w:val="20"/>
        </w:rPr>
        <w:t xml:space="preserve"> </w:t>
      </w:r>
      <w:r w:rsidR="008B3016" w:rsidRPr="008C0D7F">
        <w:rPr>
          <w:szCs w:val="20"/>
        </w:rPr>
        <w:t xml:space="preserve"> </w:t>
      </w: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C11D21" w:rsidP="001F1F4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column">
              <wp:posOffset>3116580</wp:posOffset>
            </wp:positionH>
            <wp:positionV relativeFrom="paragraph">
              <wp:posOffset>1668145</wp:posOffset>
            </wp:positionV>
            <wp:extent cx="2764155" cy="2070100"/>
            <wp:effectExtent l="19050" t="0" r="0" b="0"/>
            <wp:wrapNone/>
            <wp:docPr id="98" name="Рисунок 21" descr="C:\сохранено\рабстол\БЛАГОУСТРОЙСТВО ЦЕНТРА\фото на 06.07.2020\фото\P1000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сохранено\рабстол\БЛАГОУСТРОЙСТВО ЦЕНТРА\фото на 06.07.2020\фото\P1000806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4155" cy="207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C0D7F">
        <w:rPr>
          <w:noProof/>
          <w:szCs w:val="20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column">
              <wp:posOffset>50165</wp:posOffset>
            </wp:positionH>
            <wp:positionV relativeFrom="paragraph">
              <wp:posOffset>80010</wp:posOffset>
            </wp:positionV>
            <wp:extent cx="2997835" cy="2249170"/>
            <wp:effectExtent l="19050" t="0" r="0" b="0"/>
            <wp:wrapNone/>
            <wp:docPr id="90" name="Рисунок 20" descr="C:\сохранено\рабстол\БЛАГОУСТРОЙСТВО ЦЕНТРА\фото на 06.07.2020\фото\P10007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сохранено\рабстол\БЛАГОУСТРОЙСТВО ЦЕНТРА\фото на 06.07.2020\фото\P100078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835" cy="2249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C11D21" w:rsidRPr="008C0D7F" w:rsidRDefault="00C11D21" w:rsidP="001F1F44">
      <w:pPr>
        <w:jc w:val="center"/>
        <w:rPr>
          <w:noProof/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</w:p>
    <w:p w:rsidR="001F1F44" w:rsidRPr="008C0D7F" w:rsidRDefault="001F1F44" w:rsidP="001F1F44">
      <w:pPr>
        <w:rPr>
          <w:szCs w:val="20"/>
        </w:rPr>
      </w:pPr>
      <w:r w:rsidRPr="008C0D7F">
        <w:rPr>
          <w:szCs w:val="20"/>
        </w:rPr>
        <w:t>Фото после благоустройства:</w:t>
      </w:r>
      <w:r w:rsidR="00C11D21" w:rsidRPr="008C0D7F">
        <w:rPr>
          <w:noProof/>
        </w:rPr>
        <w:t xml:space="preserve"> </w:t>
      </w:r>
    </w:p>
    <w:p w:rsidR="001F1F44" w:rsidRPr="008C0D7F" w:rsidRDefault="00C11D21" w:rsidP="001F1F4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06720" behindDoc="0" locked="0" layoutInCell="1" allowOverlap="1">
            <wp:simplePos x="0" y="0"/>
            <wp:positionH relativeFrom="column">
              <wp:posOffset>-292735</wp:posOffset>
            </wp:positionH>
            <wp:positionV relativeFrom="paragraph">
              <wp:posOffset>123190</wp:posOffset>
            </wp:positionV>
            <wp:extent cx="3028950" cy="2012950"/>
            <wp:effectExtent l="19050" t="0" r="0" b="0"/>
            <wp:wrapNone/>
            <wp:docPr id="43" name="Рисунок 3" descr="C:\Users\user\Desktop\фото Попелышеву\для альбома\_DSC0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фото Попелышеву\для альбома\_DSC052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950" cy="201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1F44" w:rsidRPr="008C0D7F" w:rsidRDefault="001F1F44" w:rsidP="001F1F44">
      <w:pPr>
        <w:jc w:val="center"/>
        <w:rPr>
          <w:szCs w:val="20"/>
        </w:rPr>
      </w:pPr>
    </w:p>
    <w:p w:rsidR="001F1F44" w:rsidRPr="008C0D7F" w:rsidRDefault="001F1F44" w:rsidP="001F1F44">
      <w:pPr>
        <w:jc w:val="center"/>
        <w:rPr>
          <w:szCs w:val="20"/>
        </w:rPr>
      </w:pPr>
    </w:p>
    <w:p w:rsidR="000D35A5" w:rsidRPr="008C0D7F" w:rsidRDefault="000D35A5" w:rsidP="008B3016">
      <w:pPr>
        <w:rPr>
          <w:szCs w:val="20"/>
        </w:rPr>
      </w:pPr>
    </w:p>
    <w:p w:rsidR="008E72CF" w:rsidRPr="008C0D7F" w:rsidRDefault="008E72CF" w:rsidP="008B3016">
      <w:pPr>
        <w:rPr>
          <w:szCs w:val="20"/>
        </w:rPr>
      </w:pPr>
    </w:p>
    <w:p w:rsidR="008E72CF" w:rsidRPr="008C0D7F" w:rsidRDefault="008E72CF" w:rsidP="008B3016">
      <w:pPr>
        <w:rPr>
          <w:szCs w:val="20"/>
        </w:rPr>
      </w:pPr>
    </w:p>
    <w:p w:rsidR="00C11D21" w:rsidRPr="008C0D7F" w:rsidRDefault="00076FF9" w:rsidP="008B3016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08768" behindDoc="0" locked="0" layoutInCell="1" allowOverlap="1">
            <wp:simplePos x="0" y="0"/>
            <wp:positionH relativeFrom="column">
              <wp:posOffset>2837815</wp:posOffset>
            </wp:positionH>
            <wp:positionV relativeFrom="paragraph">
              <wp:posOffset>81280</wp:posOffset>
            </wp:positionV>
            <wp:extent cx="3253105" cy="2165350"/>
            <wp:effectExtent l="19050" t="0" r="4445" b="0"/>
            <wp:wrapNone/>
            <wp:docPr id="97" name="Рисунок 4" descr="C:\Users\user\Desktop\фото Попелышеву\для альбома\_DSC04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фото Попелышеву\для альбома\_DSC0473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105" cy="2165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C11D21" w:rsidRPr="008C0D7F" w:rsidRDefault="00C11D21" w:rsidP="008B3016">
      <w:pPr>
        <w:rPr>
          <w:szCs w:val="20"/>
        </w:rPr>
      </w:pPr>
    </w:p>
    <w:p w:rsidR="000D35A5" w:rsidRPr="008C0D7F" w:rsidRDefault="000D35A5" w:rsidP="001F1F44">
      <w:pPr>
        <w:jc w:val="center"/>
        <w:rPr>
          <w:szCs w:val="20"/>
        </w:rPr>
      </w:pPr>
    </w:p>
    <w:p w:rsidR="008C0D7F" w:rsidRDefault="008C0D7F" w:rsidP="00251B94">
      <w:pPr>
        <w:spacing w:after="120"/>
        <w:jc w:val="center"/>
        <w:rPr>
          <w:sz w:val="32"/>
          <w:szCs w:val="20"/>
        </w:rPr>
      </w:pPr>
    </w:p>
    <w:p w:rsidR="00251B94" w:rsidRPr="008C0D7F" w:rsidRDefault="00251B94" w:rsidP="00251B94">
      <w:pPr>
        <w:spacing w:after="120"/>
        <w:jc w:val="center"/>
        <w:rPr>
          <w:sz w:val="32"/>
          <w:szCs w:val="20"/>
        </w:rPr>
      </w:pPr>
      <w:r w:rsidRPr="008C0D7F">
        <w:rPr>
          <w:sz w:val="32"/>
          <w:szCs w:val="20"/>
        </w:rPr>
        <w:lastRenderedPageBreak/>
        <w:t>Инфраструктура, прилегающая к границам комплексного благоустройства</w:t>
      </w:r>
    </w:p>
    <w:p w:rsidR="00264785" w:rsidRPr="008C0D7F" w:rsidRDefault="00264785" w:rsidP="00736427">
      <w:pPr>
        <w:rPr>
          <w:szCs w:val="20"/>
        </w:rPr>
      </w:pPr>
      <w:r w:rsidRPr="008C0D7F">
        <w:rPr>
          <w:szCs w:val="20"/>
        </w:rPr>
        <w:t>Здания: фасады (жилой дом, ул. Пионер</w:t>
      </w:r>
      <w:r w:rsidR="008C0D7F">
        <w:rPr>
          <w:szCs w:val="20"/>
        </w:rPr>
        <w:t>ская, д. 11, покраска ворот и па</w:t>
      </w:r>
      <w:r w:rsidRPr="008C0D7F">
        <w:rPr>
          <w:szCs w:val="20"/>
        </w:rPr>
        <w:t>лисадника)</w:t>
      </w:r>
    </w:p>
    <w:p w:rsidR="00264785" w:rsidRPr="008C0D7F" w:rsidRDefault="00264785" w:rsidP="00264785">
      <w:pPr>
        <w:jc w:val="center"/>
        <w:rPr>
          <w:szCs w:val="20"/>
        </w:rPr>
      </w:pPr>
    </w:p>
    <w:p w:rsidR="00264785" w:rsidRPr="008C0D7F" w:rsidRDefault="00264785" w:rsidP="00264785">
      <w:pPr>
        <w:rPr>
          <w:szCs w:val="20"/>
        </w:rPr>
      </w:pPr>
      <w:r w:rsidRPr="008C0D7F">
        <w:rPr>
          <w:szCs w:val="20"/>
        </w:rPr>
        <w:t>Фото до благоустройства:</w:t>
      </w:r>
      <w:r w:rsidR="000D0680" w:rsidRPr="008C0D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64785" w:rsidRPr="008C0D7F" w:rsidRDefault="008E72CF" w:rsidP="00264785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1141095</wp:posOffset>
            </wp:positionH>
            <wp:positionV relativeFrom="paragraph">
              <wp:posOffset>48260</wp:posOffset>
            </wp:positionV>
            <wp:extent cx="3676650" cy="2764155"/>
            <wp:effectExtent l="19050" t="0" r="0" b="0"/>
            <wp:wrapNone/>
            <wp:docPr id="94" name="Рисунок 14" descr="C:\сохранено\рабстол\БЛАГОУСТРОЙСТВО ЦЕНТРА\фото на 06.07.2020\фото\P10007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сохранено\рабстол\БЛАГОУСТРОЙСТВО ЦЕНТРА\фото на 06.07.2020\фото\P1000764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2764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785" w:rsidRPr="008C0D7F" w:rsidRDefault="00264785" w:rsidP="00264785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675336" cy="2592125"/>
            <wp:effectExtent l="19050" t="0" r="1314" b="0"/>
            <wp:docPr id="6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737" cy="259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785" w:rsidRPr="008C0D7F" w:rsidRDefault="00264785" w:rsidP="00264785">
      <w:pPr>
        <w:rPr>
          <w:szCs w:val="20"/>
        </w:rPr>
      </w:pPr>
    </w:p>
    <w:p w:rsidR="00264785" w:rsidRPr="008C0D7F" w:rsidRDefault="00264785" w:rsidP="00264785">
      <w:pPr>
        <w:rPr>
          <w:szCs w:val="20"/>
        </w:rPr>
      </w:pPr>
    </w:p>
    <w:p w:rsidR="00264785" w:rsidRPr="008C0D7F" w:rsidRDefault="00264785" w:rsidP="00264785">
      <w:pPr>
        <w:rPr>
          <w:szCs w:val="20"/>
        </w:rPr>
      </w:pPr>
      <w:r w:rsidRPr="008C0D7F">
        <w:rPr>
          <w:szCs w:val="20"/>
        </w:rPr>
        <w:t>Фото после благоустройства:</w:t>
      </w:r>
    </w:p>
    <w:p w:rsidR="00264785" w:rsidRPr="008C0D7F" w:rsidRDefault="00264785" w:rsidP="00264785">
      <w:pPr>
        <w:rPr>
          <w:szCs w:val="20"/>
        </w:rPr>
      </w:pPr>
    </w:p>
    <w:p w:rsidR="00264785" w:rsidRPr="008C0D7F" w:rsidRDefault="00264785" w:rsidP="00264785">
      <w:pPr>
        <w:jc w:val="center"/>
        <w:rPr>
          <w:szCs w:val="20"/>
        </w:rPr>
      </w:pPr>
    </w:p>
    <w:p w:rsidR="00264785" w:rsidRPr="008C0D7F" w:rsidRDefault="008E72CF" w:rsidP="0026478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1141425</wp:posOffset>
            </wp:positionH>
            <wp:positionV relativeFrom="paragraph">
              <wp:posOffset>36305</wp:posOffset>
            </wp:positionV>
            <wp:extent cx="3695565" cy="2902227"/>
            <wp:effectExtent l="19050" t="0" r="135" b="0"/>
            <wp:wrapNone/>
            <wp:docPr id="15" name="Рисунок 3" descr="C:\сохранено\рабстол\БЛАГОУСТРОЙСТВО ЦЕНТРА\ЕЖЕМЕСЯЧНЫЙ ФОТОАЛЬБОМ\фото от 04.08.2020\IMG_20200804_084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охранено\рабстол\БЛАГОУСТРОЙСТВО ЦЕНТРА\ЕЖЕМЕСЯЧНЫЙ ФОТОАЛЬБОМ\фото от 04.08.2020\IMG_20200804_084249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t="14569" r="17253" b="366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525" cy="290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785" w:rsidRPr="008C0D7F" w:rsidRDefault="00264785" w:rsidP="0026478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521826" cy="2764540"/>
            <wp:effectExtent l="19050" t="0" r="2424" b="0"/>
            <wp:docPr id="9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2637" cy="2765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785" w:rsidRPr="008C0D7F" w:rsidRDefault="00264785" w:rsidP="00BF729E">
      <w:pPr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71125A" w:rsidRPr="008C0D7F" w:rsidRDefault="0071125A" w:rsidP="000D35A5">
      <w:pPr>
        <w:jc w:val="center"/>
        <w:rPr>
          <w:szCs w:val="20"/>
        </w:rPr>
      </w:pPr>
    </w:p>
    <w:p w:rsidR="0071125A" w:rsidRPr="008C0D7F" w:rsidRDefault="0071125A" w:rsidP="000D35A5">
      <w:pPr>
        <w:jc w:val="center"/>
        <w:rPr>
          <w:szCs w:val="20"/>
        </w:rPr>
      </w:pPr>
    </w:p>
    <w:p w:rsidR="0071125A" w:rsidRPr="008C0D7F" w:rsidRDefault="0071125A" w:rsidP="000D35A5">
      <w:pPr>
        <w:jc w:val="center"/>
        <w:rPr>
          <w:szCs w:val="20"/>
        </w:rPr>
      </w:pPr>
    </w:p>
    <w:p w:rsidR="0071125A" w:rsidRPr="008C0D7F" w:rsidRDefault="0071125A" w:rsidP="000D35A5">
      <w:pPr>
        <w:jc w:val="center"/>
        <w:rPr>
          <w:szCs w:val="20"/>
        </w:rPr>
      </w:pPr>
    </w:p>
    <w:p w:rsidR="0071125A" w:rsidRPr="008C0D7F" w:rsidRDefault="0071125A" w:rsidP="000D35A5">
      <w:pPr>
        <w:jc w:val="center"/>
        <w:rPr>
          <w:szCs w:val="20"/>
        </w:rPr>
      </w:pPr>
    </w:p>
    <w:p w:rsidR="008E72CF" w:rsidRPr="008C0D7F" w:rsidRDefault="008E72CF" w:rsidP="000D35A5">
      <w:pPr>
        <w:jc w:val="center"/>
        <w:rPr>
          <w:szCs w:val="20"/>
        </w:rPr>
      </w:pPr>
    </w:p>
    <w:p w:rsidR="00264785" w:rsidRPr="008C0D7F" w:rsidRDefault="00264785" w:rsidP="00736427">
      <w:pPr>
        <w:rPr>
          <w:szCs w:val="20"/>
        </w:rPr>
      </w:pPr>
      <w:r w:rsidRPr="008C0D7F">
        <w:rPr>
          <w:szCs w:val="20"/>
        </w:rPr>
        <w:lastRenderedPageBreak/>
        <w:t>Здания: фасады (жилой дом, ул. Пионерская, д. 12, ремонт забора)</w:t>
      </w:r>
    </w:p>
    <w:p w:rsidR="00264785" w:rsidRPr="008C0D7F" w:rsidRDefault="00264785" w:rsidP="00264785">
      <w:pPr>
        <w:jc w:val="center"/>
        <w:rPr>
          <w:szCs w:val="20"/>
        </w:rPr>
      </w:pPr>
    </w:p>
    <w:p w:rsidR="00264785" w:rsidRPr="008C0D7F" w:rsidRDefault="00264785" w:rsidP="00264785">
      <w:pPr>
        <w:rPr>
          <w:szCs w:val="20"/>
        </w:rPr>
      </w:pPr>
      <w:r w:rsidRPr="008C0D7F">
        <w:rPr>
          <w:szCs w:val="20"/>
        </w:rPr>
        <w:t>Фото до благоустройства:</w:t>
      </w:r>
    </w:p>
    <w:p w:rsidR="00264785" w:rsidRPr="008C0D7F" w:rsidRDefault="0071125A" w:rsidP="00264785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1141095</wp:posOffset>
            </wp:positionH>
            <wp:positionV relativeFrom="paragraph">
              <wp:posOffset>159385</wp:posOffset>
            </wp:positionV>
            <wp:extent cx="3604260" cy="2703195"/>
            <wp:effectExtent l="19050" t="0" r="0" b="0"/>
            <wp:wrapNone/>
            <wp:docPr id="96" name="Рисунок 16" descr="C:\сохранено\рабстол\БЛАГОУСТРОЙСТВО ЦЕНТРА\ЕЖЕМЕСЯЧНЫЙ ФОТОАЛЬБОМ\ФОТО 13.07.2020\P10008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сохранено\рабстол\БЛАГОУСТРОЙСТВО ЦЕНТРА\ЕЖЕМЕСЯЧНЫЙ ФОТОАЛЬБОМ\ФОТО 13.07.2020\P100084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4260" cy="2703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785" w:rsidRPr="008C0D7F" w:rsidRDefault="00264785" w:rsidP="00264785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415914" cy="2409161"/>
            <wp:effectExtent l="19050" t="0" r="0" b="0"/>
            <wp:docPr id="13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3722" cy="24146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785" w:rsidRPr="008C0D7F" w:rsidRDefault="00264785" w:rsidP="00264785">
      <w:pPr>
        <w:rPr>
          <w:szCs w:val="20"/>
        </w:rPr>
      </w:pPr>
    </w:p>
    <w:p w:rsidR="00264785" w:rsidRPr="008C0D7F" w:rsidRDefault="00264785" w:rsidP="00264785">
      <w:pPr>
        <w:rPr>
          <w:szCs w:val="20"/>
        </w:rPr>
      </w:pPr>
    </w:p>
    <w:p w:rsidR="00264785" w:rsidRPr="008C0D7F" w:rsidRDefault="00264785" w:rsidP="00264785">
      <w:pPr>
        <w:rPr>
          <w:szCs w:val="20"/>
        </w:rPr>
      </w:pPr>
      <w:r w:rsidRPr="008C0D7F">
        <w:rPr>
          <w:szCs w:val="20"/>
        </w:rPr>
        <w:t>Фото после благоустройства:</w:t>
      </w:r>
    </w:p>
    <w:p w:rsidR="00264785" w:rsidRPr="008C0D7F" w:rsidRDefault="00264785" w:rsidP="00264785">
      <w:pPr>
        <w:rPr>
          <w:szCs w:val="20"/>
        </w:rPr>
      </w:pPr>
    </w:p>
    <w:p w:rsidR="00264785" w:rsidRPr="008C0D7F" w:rsidRDefault="00264785" w:rsidP="00264785">
      <w:pPr>
        <w:jc w:val="center"/>
        <w:rPr>
          <w:szCs w:val="20"/>
        </w:rPr>
      </w:pPr>
    </w:p>
    <w:p w:rsidR="00264785" w:rsidRPr="008C0D7F" w:rsidRDefault="00264785" w:rsidP="0026478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71125A" w:rsidP="000D35A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79072" behindDoc="0" locked="0" layoutInCell="1" allowOverlap="1">
            <wp:simplePos x="0" y="0"/>
            <wp:positionH relativeFrom="column">
              <wp:posOffset>775666</wp:posOffset>
            </wp:positionH>
            <wp:positionV relativeFrom="paragraph">
              <wp:posOffset>8324</wp:posOffset>
            </wp:positionV>
            <wp:extent cx="4457534" cy="2759103"/>
            <wp:effectExtent l="19050" t="0" r="166" b="0"/>
            <wp:wrapNone/>
            <wp:docPr id="27" name="Рисунок 4" descr="C:\Users\user\AppData\Local\Microsoft\Windows\Temporary Internet Files\Content.Word\_DSC0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AppData\Local\Microsoft\Windows\Temporary Internet Files\Content.Word\_DSC039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9247" t="17705" r="4946" b="27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534" cy="27591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64785" w:rsidRPr="008C0D7F" w:rsidRDefault="00264785" w:rsidP="000D35A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675336" cy="2592125"/>
            <wp:effectExtent l="19050" t="0" r="1314" b="0"/>
            <wp:docPr id="37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737" cy="259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71125A" w:rsidRPr="008C0D7F" w:rsidRDefault="0071125A" w:rsidP="000D35A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264785" w:rsidRPr="008C0D7F" w:rsidRDefault="00264785" w:rsidP="00264785">
      <w:pPr>
        <w:rPr>
          <w:szCs w:val="20"/>
        </w:rPr>
      </w:pPr>
    </w:p>
    <w:p w:rsidR="00264785" w:rsidRPr="008C0D7F" w:rsidRDefault="00264785" w:rsidP="000D35A5">
      <w:pPr>
        <w:jc w:val="center"/>
        <w:rPr>
          <w:szCs w:val="20"/>
        </w:rPr>
      </w:pPr>
    </w:p>
    <w:p w:rsidR="000D35A5" w:rsidRPr="008C0D7F" w:rsidRDefault="000D35A5" w:rsidP="00736427">
      <w:pPr>
        <w:rPr>
          <w:szCs w:val="20"/>
        </w:rPr>
      </w:pPr>
      <w:r w:rsidRPr="008C0D7F">
        <w:rPr>
          <w:szCs w:val="20"/>
        </w:rPr>
        <w:lastRenderedPageBreak/>
        <w:t>Здания</w:t>
      </w:r>
      <w:r w:rsidR="00D61D69" w:rsidRPr="008C0D7F">
        <w:rPr>
          <w:szCs w:val="20"/>
        </w:rPr>
        <w:t>: фасады</w:t>
      </w:r>
      <w:r w:rsidRPr="008C0D7F">
        <w:rPr>
          <w:szCs w:val="20"/>
        </w:rPr>
        <w:t xml:space="preserve"> </w:t>
      </w:r>
      <w:r w:rsidR="00EB25C8" w:rsidRPr="008C0D7F">
        <w:rPr>
          <w:szCs w:val="20"/>
        </w:rPr>
        <w:t>(</w:t>
      </w:r>
      <w:r w:rsidR="00CD65D5" w:rsidRPr="008C0D7F">
        <w:rPr>
          <w:szCs w:val="20"/>
        </w:rPr>
        <w:t>Жилой дом, ул. Пионерская, д. 10, ремонт фасада</w:t>
      </w:r>
      <w:r w:rsidR="00EB25C8" w:rsidRPr="008C0D7F">
        <w:rPr>
          <w:szCs w:val="20"/>
        </w:rPr>
        <w:t>)</w:t>
      </w:r>
    </w:p>
    <w:p w:rsidR="000D35A5" w:rsidRPr="008C0D7F" w:rsidRDefault="000D35A5" w:rsidP="000D35A5">
      <w:pPr>
        <w:jc w:val="center"/>
        <w:rPr>
          <w:szCs w:val="20"/>
        </w:rPr>
      </w:pPr>
    </w:p>
    <w:p w:rsidR="000D35A5" w:rsidRPr="008C0D7F" w:rsidRDefault="000D35A5" w:rsidP="000D35A5">
      <w:pPr>
        <w:rPr>
          <w:szCs w:val="20"/>
        </w:rPr>
      </w:pPr>
      <w:r w:rsidRPr="008C0D7F">
        <w:rPr>
          <w:szCs w:val="20"/>
        </w:rPr>
        <w:t>Фото до благоустройства:</w:t>
      </w:r>
      <w:r w:rsidR="002050DC" w:rsidRPr="008C0D7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0D35A5" w:rsidRPr="008C0D7F" w:rsidRDefault="0071125A" w:rsidP="000D35A5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19680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96768</wp:posOffset>
            </wp:positionV>
            <wp:extent cx="5403105" cy="3502274"/>
            <wp:effectExtent l="19050" t="0" r="7095" b="0"/>
            <wp:wrapNone/>
            <wp:docPr id="40" name="Рисунок 3" descr="C:\сохранено\рабстол\БЛАГОУСТРОЙСТВО ЦЕНТРА\ЕЖЕМЕСЯЧНЫЙ ФОТОАЛЬБОМ\фото 27.07.2020\P10004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охранено\рабстол\БЛАГОУСТРОЙСТВО ЦЕНТРА\ЕЖЕМЕСЯЧНЫЙ ФОТОАЛЬБОМ\фото 27.07.2020\P100046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b="13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963" cy="3503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D35A5" w:rsidRPr="008C0D7F" w:rsidRDefault="000D35A5" w:rsidP="000D35A5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513193" cy="3183045"/>
            <wp:effectExtent l="19050" t="0" r="1657" b="0"/>
            <wp:docPr id="35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6075" cy="3185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5A5" w:rsidRPr="008C0D7F" w:rsidRDefault="000D35A5" w:rsidP="000D35A5">
      <w:pPr>
        <w:rPr>
          <w:szCs w:val="20"/>
        </w:rPr>
      </w:pPr>
    </w:p>
    <w:p w:rsidR="000D35A5" w:rsidRPr="008C0D7F" w:rsidRDefault="000D35A5" w:rsidP="000D35A5">
      <w:pPr>
        <w:rPr>
          <w:szCs w:val="20"/>
        </w:rPr>
      </w:pPr>
    </w:p>
    <w:p w:rsidR="000D35A5" w:rsidRPr="008C0D7F" w:rsidRDefault="000D35A5" w:rsidP="000D35A5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0D35A5" w:rsidRPr="008C0D7F" w:rsidRDefault="000D35A5" w:rsidP="000D35A5">
      <w:pPr>
        <w:rPr>
          <w:szCs w:val="20"/>
        </w:rPr>
      </w:pPr>
    </w:p>
    <w:p w:rsidR="000D35A5" w:rsidRPr="008C0D7F" w:rsidRDefault="000D35A5" w:rsidP="000D35A5">
      <w:pPr>
        <w:jc w:val="center"/>
        <w:rPr>
          <w:szCs w:val="20"/>
        </w:rPr>
      </w:pPr>
    </w:p>
    <w:p w:rsidR="00CD65D5" w:rsidRPr="008C0D7F" w:rsidRDefault="0071125A" w:rsidP="000D35A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81120" behindDoc="0" locked="0" layoutInCell="1" allowOverlap="1">
            <wp:simplePos x="0" y="0"/>
            <wp:positionH relativeFrom="column">
              <wp:posOffset>36195</wp:posOffset>
            </wp:positionH>
            <wp:positionV relativeFrom="paragraph">
              <wp:posOffset>23162</wp:posOffset>
            </wp:positionV>
            <wp:extent cx="5480078" cy="3220278"/>
            <wp:effectExtent l="19050" t="0" r="6322" b="0"/>
            <wp:wrapNone/>
            <wp:docPr id="42" name="Рисунок 7" descr="C:\Users\user\Desktop\фото Попелышеву\для альбома\_DSC0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опелышеву\для альбома\_DSC0399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845" b="122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078" cy="322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D65D5" w:rsidRPr="008C0D7F" w:rsidRDefault="00356474" w:rsidP="000D35A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4206240" cy="2717224"/>
            <wp:effectExtent l="19050" t="0" r="3810" b="0"/>
            <wp:docPr id="7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2412" cy="2721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785" w:rsidRPr="008C0D7F" w:rsidRDefault="00264785" w:rsidP="00BF729E">
      <w:pPr>
        <w:rPr>
          <w:szCs w:val="20"/>
        </w:rPr>
      </w:pPr>
    </w:p>
    <w:p w:rsidR="00C97A11" w:rsidRPr="008C0D7F" w:rsidRDefault="00C97A11" w:rsidP="00C97A11">
      <w:pPr>
        <w:jc w:val="center"/>
        <w:rPr>
          <w:szCs w:val="20"/>
        </w:rPr>
      </w:pPr>
    </w:p>
    <w:p w:rsidR="008B3016" w:rsidRPr="008C0D7F" w:rsidRDefault="008B3016" w:rsidP="00C97A11">
      <w:pPr>
        <w:jc w:val="center"/>
        <w:rPr>
          <w:szCs w:val="20"/>
        </w:rPr>
      </w:pPr>
    </w:p>
    <w:p w:rsidR="008B3016" w:rsidRPr="008C0D7F" w:rsidRDefault="008B3016" w:rsidP="00C97A11">
      <w:pPr>
        <w:jc w:val="center"/>
        <w:rPr>
          <w:szCs w:val="20"/>
        </w:rPr>
      </w:pPr>
    </w:p>
    <w:p w:rsidR="008B3016" w:rsidRPr="008C0D7F" w:rsidRDefault="008B3016" w:rsidP="00C97A11">
      <w:pPr>
        <w:jc w:val="center"/>
        <w:rPr>
          <w:szCs w:val="20"/>
        </w:rPr>
      </w:pPr>
    </w:p>
    <w:p w:rsidR="008B3016" w:rsidRPr="008C0D7F" w:rsidRDefault="008B3016" w:rsidP="00C97A11">
      <w:pPr>
        <w:jc w:val="center"/>
        <w:rPr>
          <w:szCs w:val="20"/>
        </w:rPr>
      </w:pPr>
    </w:p>
    <w:p w:rsidR="008B3016" w:rsidRPr="008C0D7F" w:rsidRDefault="008B3016" w:rsidP="00C97A11">
      <w:pPr>
        <w:jc w:val="center"/>
        <w:rPr>
          <w:szCs w:val="20"/>
        </w:rPr>
      </w:pPr>
    </w:p>
    <w:p w:rsidR="008B3016" w:rsidRPr="008C0D7F" w:rsidRDefault="008B3016" w:rsidP="00C97A11">
      <w:pPr>
        <w:jc w:val="center"/>
        <w:rPr>
          <w:szCs w:val="20"/>
        </w:rPr>
      </w:pPr>
    </w:p>
    <w:p w:rsidR="00C97A11" w:rsidRPr="008C0D7F" w:rsidRDefault="00C97A11" w:rsidP="00736427">
      <w:pPr>
        <w:rPr>
          <w:szCs w:val="20"/>
        </w:rPr>
      </w:pPr>
      <w:r w:rsidRPr="008C0D7F">
        <w:rPr>
          <w:szCs w:val="20"/>
        </w:rPr>
        <w:lastRenderedPageBreak/>
        <w:t>Здания: фасады ( ул. Пионерская, д. 1, побелка фасада)</w:t>
      </w:r>
    </w:p>
    <w:p w:rsidR="00C97A11" w:rsidRPr="008C0D7F" w:rsidRDefault="00C97A11" w:rsidP="00C97A11">
      <w:pPr>
        <w:jc w:val="center"/>
        <w:rPr>
          <w:szCs w:val="20"/>
        </w:rPr>
      </w:pPr>
    </w:p>
    <w:p w:rsidR="00C97A11" w:rsidRPr="008C0D7F" w:rsidRDefault="00C97A11" w:rsidP="00C97A11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C97A11" w:rsidRPr="008C0D7F" w:rsidRDefault="00C97A11" w:rsidP="00C97A11">
      <w:pPr>
        <w:rPr>
          <w:szCs w:val="20"/>
        </w:rPr>
      </w:pPr>
    </w:p>
    <w:p w:rsidR="00C97A11" w:rsidRPr="008C0D7F" w:rsidRDefault="0071125A" w:rsidP="00C97A11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759460</wp:posOffset>
            </wp:positionH>
            <wp:positionV relativeFrom="paragraph">
              <wp:posOffset>635</wp:posOffset>
            </wp:positionV>
            <wp:extent cx="4154805" cy="3108960"/>
            <wp:effectExtent l="19050" t="0" r="0" b="0"/>
            <wp:wrapNone/>
            <wp:docPr id="25" name="Рисунок 14" descr="C:\Documents and Settings\Admin\Рабочий стол\Новая папка\P1000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Admin\Рабочий стол\Новая папка\P1000867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805" cy="31089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97A11" w:rsidRPr="008C0D7F">
        <w:rPr>
          <w:noProof/>
          <w:szCs w:val="20"/>
        </w:rPr>
        <w:drawing>
          <wp:inline distT="0" distB="0" distL="0" distR="0">
            <wp:extent cx="3675336" cy="2592125"/>
            <wp:effectExtent l="19050" t="0" r="1314" b="0"/>
            <wp:docPr id="26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737" cy="259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A11" w:rsidRPr="008C0D7F" w:rsidRDefault="00C97A11" w:rsidP="00C97A11">
      <w:pPr>
        <w:rPr>
          <w:szCs w:val="20"/>
        </w:rPr>
      </w:pPr>
    </w:p>
    <w:p w:rsidR="00C97A11" w:rsidRPr="008C0D7F" w:rsidRDefault="00C97A11" w:rsidP="00C97A11">
      <w:pPr>
        <w:rPr>
          <w:szCs w:val="20"/>
        </w:rPr>
      </w:pPr>
    </w:p>
    <w:p w:rsidR="0071125A" w:rsidRPr="008C0D7F" w:rsidRDefault="0071125A" w:rsidP="00C97A11">
      <w:pPr>
        <w:rPr>
          <w:szCs w:val="20"/>
        </w:rPr>
      </w:pPr>
    </w:p>
    <w:p w:rsidR="0071125A" w:rsidRPr="008C0D7F" w:rsidRDefault="0071125A" w:rsidP="00C97A11">
      <w:pPr>
        <w:rPr>
          <w:szCs w:val="20"/>
        </w:rPr>
      </w:pPr>
    </w:p>
    <w:p w:rsidR="00C97A11" w:rsidRPr="008C0D7F" w:rsidRDefault="00C97A11" w:rsidP="00C97A11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C97A11" w:rsidRPr="008C0D7F" w:rsidRDefault="00C97A11" w:rsidP="00C97A11">
      <w:pPr>
        <w:rPr>
          <w:szCs w:val="20"/>
        </w:rPr>
      </w:pPr>
    </w:p>
    <w:p w:rsidR="00C97A11" w:rsidRPr="008C0D7F" w:rsidRDefault="00C97A11" w:rsidP="00C97A11">
      <w:pPr>
        <w:jc w:val="center"/>
        <w:rPr>
          <w:szCs w:val="20"/>
        </w:rPr>
      </w:pPr>
    </w:p>
    <w:p w:rsidR="00C97A11" w:rsidRPr="008C0D7F" w:rsidRDefault="00736427" w:rsidP="00C97A11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480695</wp:posOffset>
            </wp:positionH>
            <wp:positionV relativeFrom="paragraph">
              <wp:posOffset>117475</wp:posOffset>
            </wp:positionV>
            <wp:extent cx="5166995" cy="3439160"/>
            <wp:effectExtent l="19050" t="0" r="0" b="0"/>
            <wp:wrapNone/>
            <wp:docPr id="50" name="Рисунок 8" descr="C:\Users\user\Desktop\фото Попелышеву\для альбома\_DSC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Попелышеву\для альбома\_DSC0459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6995" cy="3439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97A11" w:rsidRPr="008C0D7F" w:rsidRDefault="00C97A11" w:rsidP="00C97A11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481126" cy="2732592"/>
            <wp:effectExtent l="19050" t="0" r="5024" b="0"/>
            <wp:docPr id="38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453" cy="273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5D5" w:rsidRPr="008C0D7F" w:rsidRDefault="00CD65D5" w:rsidP="000D35A5">
      <w:pPr>
        <w:jc w:val="center"/>
        <w:rPr>
          <w:szCs w:val="20"/>
        </w:rPr>
      </w:pPr>
    </w:p>
    <w:p w:rsidR="00C97A11" w:rsidRPr="008C0D7F" w:rsidRDefault="00C97A11" w:rsidP="000D35A5">
      <w:pPr>
        <w:jc w:val="center"/>
        <w:rPr>
          <w:szCs w:val="20"/>
        </w:rPr>
      </w:pPr>
    </w:p>
    <w:p w:rsidR="00264785" w:rsidRPr="008C0D7F" w:rsidRDefault="00264785" w:rsidP="00E427A6">
      <w:pPr>
        <w:rPr>
          <w:szCs w:val="20"/>
        </w:rPr>
      </w:pPr>
    </w:p>
    <w:p w:rsidR="00E427A6" w:rsidRPr="008C0D7F" w:rsidRDefault="00E427A6" w:rsidP="00E427A6">
      <w:pPr>
        <w:rPr>
          <w:szCs w:val="20"/>
        </w:rPr>
      </w:pPr>
    </w:p>
    <w:p w:rsidR="00076FF9" w:rsidRPr="008C0D7F" w:rsidRDefault="00076FF9" w:rsidP="00E427A6">
      <w:pPr>
        <w:rPr>
          <w:szCs w:val="20"/>
        </w:rPr>
      </w:pPr>
    </w:p>
    <w:p w:rsidR="00076FF9" w:rsidRPr="008C0D7F" w:rsidRDefault="00076FF9" w:rsidP="00E427A6">
      <w:pPr>
        <w:rPr>
          <w:szCs w:val="20"/>
        </w:rPr>
      </w:pPr>
    </w:p>
    <w:p w:rsidR="00076FF9" w:rsidRPr="008C0D7F" w:rsidRDefault="00076FF9" w:rsidP="00E427A6">
      <w:pPr>
        <w:rPr>
          <w:szCs w:val="20"/>
        </w:rPr>
      </w:pPr>
    </w:p>
    <w:p w:rsidR="00C97A11" w:rsidRPr="008C0D7F" w:rsidRDefault="00C97A11" w:rsidP="000D35A5">
      <w:pPr>
        <w:jc w:val="center"/>
        <w:rPr>
          <w:szCs w:val="20"/>
        </w:rPr>
      </w:pPr>
    </w:p>
    <w:p w:rsidR="008B3016" w:rsidRPr="008C0D7F" w:rsidRDefault="008B3016" w:rsidP="00C71E90">
      <w:pPr>
        <w:jc w:val="center"/>
        <w:rPr>
          <w:szCs w:val="20"/>
        </w:rPr>
      </w:pPr>
    </w:p>
    <w:p w:rsidR="00C71E90" w:rsidRPr="008C0D7F" w:rsidRDefault="00C71E90" w:rsidP="00C71E90">
      <w:pPr>
        <w:jc w:val="center"/>
        <w:rPr>
          <w:szCs w:val="20"/>
        </w:rPr>
      </w:pPr>
      <w:r w:rsidRPr="008C0D7F">
        <w:rPr>
          <w:szCs w:val="20"/>
        </w:rPr>
        <w:lastRenderedPageBreak/>
        <w:t xml:space="preserve">Здания: фасады ( ул. Пионерская, д. 3, </w:t>
      </w:r>
      <w:r w:rsidR="00264785" w:rsidRPr="008C0D7F">
        <w:rPr>
          <w:szCs w:val="20"/>
        </w:rPr>
        <w:t xml:space="preserve">(ККЦ «Авангард») </w:t>
      </w:r>
      <w:r w:rsidRPr="008C0D7F">
        <w:rPr>
          <w:szCs w:val="20"/>
        </w:rPr>
        <w:t>побелка фасада, замена вывески)</w:t>
      </w:r>
    </w:p>
    <w:p w:rsidR="00C71E90" w:rsidRPr="008C0D7F" w:rsidRDefault="00C71E90" w:rsidP="00C71E90">
      <w:pPr>
        <w:jc w:val="center"/>
        <w:rPr>
          <w:szCs w:val="20"/>
        </w:rPr>
      </w:pPr>
    </w:p>
    <w:p w:rsidR="00C71E90" w:rsidRPr="008C0D7F" w:rsidRDefault="00C71E90" w:rsidP="00C71E90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C71E90" w:rsidRPr="008C0D7F" w:rsidRDefault="00C71E90" w:rsidP="00C71E90">
      <w:pPr>
        <w:rPr>
          <w:szCs w:val="20"/>
        </w:rPr>
      </w:pPr>
    </w:p>
    <w:p w:rsidR="00C71E90" w:rsidRPr="008C0D7F" w:rsidRDefault="005470AA" w:rsidP="00C71E90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1053962</wp:posOffset>
            </wp:positionH>
            <wp:positionV relativeFrom="paragraph">
              <wp:posOffset>358</wp:posOffset>
            </wp:positionV>
            <wp:extent cx="3916846" cy="2929229"/>
            <wp:effectExtent l="19050" t="0" r="7454" b="0"/>
            <wp:wrapNone/>
            <wp:docPr id="4" name="Рисунок 13" descr="C:\Documents and Settings\Admin\Рабочий стол\Новая папка\P10008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Admin\Рабочий стол\Новая папка\P1000865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6663" cy="29290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1E90" w:rsidRPr="008C0D7F">
        <w:rPr>
          <w:noProof/>
          <w:szCs w:val="20"/>
        </w:rPr>
        <w:drawing>
          <wp:inline distT="0" distB="0" distL="0" distR="0">
            <wp:extent cx="3675336" cy="2592125"/>
            <wp:effectExtent l="19050" t="0" r="1314" b="0"/>
            <wp:docPr id="2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737" cy="259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E90" w:rsidRPr="008C0D7F" w:rsidRDefault="00C71E90" w:rsidP="00C71E90">
      <w:pPr>
        <w:rPr>
          <w:szCs w:val="20"/>
        </w:rPr>
      </w:pPr>
    </w:p>
    <w:p w:rsidR="00C71E90" w:rsidRPr="008C0D7F" w:rsidRDefault="00C71E90" w:rsidP="00C71E90">
      <w:pPr>
        <w:rPr>
          <w:szCs w:val="20"/>
        </w:rPr>
      </w:pPr>
    </w:p>
    <w:p w:rsidR="005470AA" w:rsidRPr="008C0D7F" w:rsidRDefault="005470AA" w:rsidP="00C71E90">
      <w:pPr>
        <w:rPr>
          <w:szCs w:val="20"/>
        </w:rPr>
      </w:pPr>
    </w:p>
    <w:p w:rsidR="005470AA" w:rsidRPr="008C0D7F" w:rsidRDefault="005470AA" w:rsidP="00C71E90">
      <w:pPr>
        <w:rPr>
          <w:szCs w:val="20"/>
        </w:rPr>
      </w:pPr>
    </w:p>
    <w:p w:rsidR="00C71E90" w:rsidRPr="008C0D7F" w:rsidRDefault="00C71E90" w:rsidP="00C71E90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C71E90" w:rsidRPr="008C0D7F" w:rsidRDefault="00C71E90" w:rsidP="00C71E90">
      <w:pPr>
        <w:rPr>
          <w:szCs w:val="20"/>
        </w:rPr>
      </w:pPr>
    </w:p>
    <w:p w:rsidR="00C71E90" w:rsidRPr="008C0D7F" w:rsidRDefault="005470AA" w:rsidP="00C71E90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556174</wp:posOffset>
            </wp:positionH>
            <wp:positionV relativeFrom="paragraph">
              <wp:posOffset>149926</wp:posOffset>
            </wp:positionV>
            <wp:extent cx="4954289" cy="3732663"/>
            <wp:effectExtent l="19050" t="0" r="0" b="0"/>
            <wp:wrapNone/>
            <wp:docPr id="60" name="Рисунок 9" descr="C:\Users\user\Desktop\фото Попелышеву\для альбома\IMG-3474aede96929a390c2643249859845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фото Попелышеву\для альбома\IMG-3474aede96929a390c2643249859845f-V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4655" r="17946" b="41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4289" cy="3732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71E90" w:rsidRPr="008C0D7F" w:rsidRDefault="00C71E90" w:rsidP="00C71E90">
      <w:pPr>
        <w:jc w:val="center"/>
        <w:rPr>
          <w:szCs w:val="20"/>
        </w:rPr>
      </w:pPr>
    </w:p>
    <w:p w:rsidR="00C71E90" w:rsidRPr="008C0D7F" w:rsidRDefault="00C71E90" w:rsidP="00C71E90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481126" cy="2732592"/>
            <wp:effectExtent l="19050" t="0" r="5024" b="0"/>
            <wp:docPr id="3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453" cy="273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E90" w:rsidRPr="008C0D7F" w:rsidRDefault="00C71E90" w:rsidP="00C71E90">
      <w:pPr>
        <w:jc w:val="center"/>
        <w:rPr>
          <w:szCs w:val="20"/>
        </w:rPr>
      </w:pPr>
    </w:p>
    <w:p w:rsidR="00C97A11" w:rsidRPr="008C0D7F" w:rsidRDefault="00C97A11" w:rsidP="00BF729E">
      <w:pPr>
        <w:rPr>
          <w:szCs w:val="20"/>
        </w:rPr>
      </w:pPr>
    </w:p>
    <w:p w:rsidR="00C97A11" w:rsidRPr="008C0D7F" w:rsidRDefault="00C97A11" w:rsidP="000D35A5">
      <w:pPr>
        <w:jc w:val="center"/>
        <w:rPr>
          <w:szCs w:val="20"/>
        </w:rPr>
      </w:pPr>
    </w:p>
    <w:p w:rsidR="008B3016" w:rsidRPr="008C0D7F" w:rsidRDefault="008B3016" w:rsidP="0098018B">
      <w:pPr>
        <w:jc w:val="center"/>
        <w:rPr>
          <w:szCs w:val="20"/>
        </w:rPr>
      </w:pPr>
    </w:p>
    <w:p w:rsidR="008B3016" w:rsidRPr="008C0D7F" w:rsidRDefault="008B3016" w:rsidP="00F938C4">
      <w:pPr>
        <w:rPr>
          <w:szCs w:val="20"/>
        </w:rPr>
      </w:pPr>
    </w:p>
    <w:p w:rsidR="00F938C4" w:rsidRPr="008C0D7F" w:rsidRDefault="00F938C4" w:rsidP="00F938C4">
      <w:pPr>
        <w:rPr>
          <w:szCs w:val="20"/>
        </w:rPr>
      </w:pPr>
    </w:p>
    <w:p w:rsidR="008B3016" w:rsidRPr="008C0D7F" w:rsidRDefault="008B3016" w:rsidP="0098018B">
      <w:pPr>
        <w:jc w:val="center"/>
        <w:rPr>
          <w:szCs w:val="20"/>
        </w:rPr>
      </w:pPr>
    </w:p>
    <w:p w:rsidR="008B3016" w:rsidRPr="008C0D7F" w:rsidRDefault="008B3016" w:rsidP="0098018B">
      <w:pPr>
        <w:jc w:val="center"/>
        <w:rPr>
          <w:szCs w:val="20"/>
        </w:rPr>
      </w:pPr>
    </w:p>
    <w:p w:rsidR="0098018B" w:rsidRPr="008C0D7F" w:rsidRDefault="00BF729E" w:rsidP="00736427">
      <w:pPr>
        <w:rPr>
          <w:szCs w:val="20"/>
        </w:rPr>
      </w:pPr>
      <w:r w:rsidRPr="008C0D7F">
        <w:rPr>
          <w:szCs w:val="20"/>
        </w:rPr>
        <w:lastRenderedPageBreak/>
        <w:t xml:space="preserve">Здания: </w:t>
      </w:r>
      <w:r w:rsidR="0098018B" w:rsidRPr="008C0D7F">
        <w:rPr>
          <w:szCs w:val="20"/>
        </w:rPr>
        <w:t>ул. Пионерская, д. 4, (Администрация Абанского района) ремонт крыльца, покраска пандуса, озеленение)</w:t>
      </w:r>
    </w:p>
    <w:p w:rsidR="0098018B" w:rsidRPr="008C0D7F" w:rsidRDefault="0098018B" w:rsidP="0098018B">
      <w:pPr>
        <w:jc w:val="center"/>
        <w:rPr>
          <w:szCs w:val="20"/>
        </w:rPr>
      </w:pPr>
    </w:p>
    <w:p w:rsidR="0098018B" w:rsidRPr="008C0D7F" w:rsidRDefault="0098018B" w:rsidP="0098018B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98018B" w:rsidRPr="008C0D7F" w:rsidRDefault="002950A3" w:rsidP="0098018B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845185</wp:posOffset>
            </wp:positionH>
            <wp:positionV relativeFrom="paragraph">
              <wp:posOffset>97155</wp:posOffset>
            </wp:positionV>
            <wp:extent cx="4009390" cy="2768600"/>
            <wp:effectExtent l="19050" t="0" r="0" b="0"/>
            <wp:wrapNone/>
            <wp:docPr id="47" name="Рисунок 3" descr="C:\сохранено\рабстол\БЛАГОУСТРОЙСТВО ЦЕНТРА\ЕЖЕМЕСЯЧНЫЙ ФОТОАЛЬБОМ\фото 27.07.2020\P10008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сохранено\рабстол\БЛАГОУСТРОЙСТВО ЦЕНТРА\ЕЖЕМЕСЯЧНЫЙ ФОТОАЛЬБОМ\фото 27.07.2020\P1000859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b="121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390" cy="2768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018B" w:rsidRPr="008C0D7F" w:rsidRDefault="0098018B" w:rsidP="0098018B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675336" cy="2592125"/>
            <wp:effectExtent l="19050" t="0" r="1314" b="0"/>
            <wp:docPr id="44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8049" cy="2591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018B" w:rsidRPr="008C0D7F" w:rsidRDefault="0098018B" w:rsidP="0098018B">
      <w:pPr>
        <w:rPr>
          <w:szCs w:val="20"/>
        </w:rPr>
      </w:pPr>
    </w:p>
    <w:p w:rsidR="0098018B" w:rsidRPr="008C0D7F" w:rsidRDefault="0098018B" w:rsidP="0098018B">
      <w:pPr>
        <w:rPr>
          <w:szCs w:val="20"/>
        </w:rPr>
      </w:pPr>
    </w:p>
    <w:p w:rsidR="0098018B" w:rsidRPr="008C0D7F" w:rsidRDefault="0098018B" w:rsidP="0098018B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98018B" w:rsidRPr="008C0D7F" w:rsidRDefault="0098018B" w:rsidP="0098018B">
      <w:pPr>
        <w:rPr>
          <w:szCs w:val="20"/>
        </w:rPr>
      </w:pPr>
    </w:p>
    <w:p w:rsidR="0098018B" w:rsidRPr="008C0D7F" w:rsidRDefault="002950A3" w:rsidP="0098018B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407992</wp:posOffset>
            </wp:positionH>
            <wp:positionV relativeFrom="paragraph">
              <wp:posOffset>106822</wp:posOffset>
            </wp:positionV>
            <wp:extent cx="5041620" cy="3275463"/>
            <wp:effectExtent l="19050" t="0" r="6630" b="0"/>
            <wp:wrapNone/>
            <wp:docPr id="69" name="Рисунок 10" descr="C:\Users\user\Desktop\фото Попелышеву\для альбома\_DSC0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фото Попелышеву\для альбома\_DSC041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b="106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078" cy="32738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8018B" w:rsidRPr="008C0D7F" w:rsidRDefault="0098018B" w:rsidP="0098018B">
      <w:pPr>
        <w:jc w:val="center"/>
        <w:rPr>
          <w:szCs w:val="20"/>
        </w:rPr>
      </w:pPr>
    </w:p>
    <w:p w:rsidR="0098018B" w:rsidRPr="008C0D7F" w:rsidRDefault="0098018B" w:rsidP="0098018B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481126" cy="2732592"/>
            <wp:effectExtent l="19050" t="0" r="5024" b="0"/>
            <wp:docPr id="46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2453" cy="27336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7A11" w:rsidRPr="008C0D7F" w:rsidRDefault="00C97A11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F938C4" w:rsidRPr="008C0D7F" w:rsidRDefault="00F938C4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98018B" w:rsidRPr="008C0D7F" w:rsidRDefault="0098018B" w:rsidP="00D906A2">
      <w:pPr>
        <w:rPr>
          <w:szCs w:val="20"/>
        </w:rPr>
      </w:pPr>
    </w:p>
    <w:p w:rsidR="00BA5089" w:rsidRPr="008C0D7F" w:rsidRDefault="00BA5089" w:rsidP="00736427">
      <w:pPr>
        <w:rPr>
          <w:szCs w:val="20"/>
        </w:rPr>
      </w:pPr>
      <w:r w:rsidRPr="008C0D7F">
        <w:rPr>
          <w:szCs w:val="20"/>
        </w:rPr>
        <w:lastRenderedPageBreak/>
        <w:t>Здания: ул. Пионерская, д. 75, (Администрация Абанского сельсовета) ремонт крыши)</w:t>
      </w:r>
    </w:p>
    <w:p w:rsidR="000D35A5" w:rsidRPr="008C0D7F" w:rsidRDefault="000D35A5" w:rsidP="000D35A5">
      <w:pPr>
        <w:jc w:val="center"/>
        <w:rPr>
          <w:szCs w:val="20"/>
        </w:rPr>
      </w:pPr>
    </w:p>
    <w:p w:rsidR="000D35A5" w:rsidRPr="008C0D7F" w:rsidRDefault="000D35A5" w:rsidP="000D35A5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680916" w:rsidP="000D35A5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915670</wp:posOffset>
            </wp:positionH>
            <wp:positionV relativeFrom="paragraph">
              <wp:posOffset>18415</wp:posOffset>
            </wp:positionV>
            <wp:extent cx="3688080" cy="2759075"/>
            <wp:effectExtent l="19050" t="0" r="7620" b="0"/>
            <wp:wrapNone/>
            <wp:docPr id="45" name="Рисунок 15" descr="C:\Documents and Settings\Admin\Рабочий стол\Новая папка\IMG_20200713_15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Admin\Рабочий стол\Новая папка\IMG_20200713_15201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080" cy="2759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0B81" w:rsidRPr="008C0D7F">
        <w:rPr>
          <w:noProof/>
          <w:szCs w:val="20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1069975</wp:posOffset>
            </wp:positionH>
            <wp:positionV relativeFrom="paragraph">
              <wp:posOffset>167005</wp:posOffset>
            </wp:positionV>
            <wp:extent cx="3457575" cy="2440305"/>
            <wp:effectExtent l="19050" t="0" r="9525" b="0"/>
            <wp:wrapNone/>
            <wp:docPr id="39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40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0D35A5" w:rsidRPr="008C0D7F" w:rsidRDefault="000D35A5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BA5089" w:rsidRPr="008C0D7F" w:rsidRDefault="00BA5089" w:rsidP="000D35A5">
      <w:pPr>
        <w:rPr>
          <w:szCs w:val="20"/>
        </w:rPr>
      </w:pPr>
    </w:p>
    <w:p w:rsidR="008B3016" w:rsidRPr="008C0D7F" w:rsidRDefault="008B3016" w:rsidP="000D35A5">
      <w:pPr>
        <w:rPr>
          <w:szCs w:val="20"/>
        </w:rPr>
      </w:pPr>
    </w:p>
    <w:p w:rsidR="008B3016" w:rsidRPr="008C0D7F" w:rsidRDefault="008B3016" w:rsidP="000D35A5">
      <w:pPr>
        <w:rPr>
          <w:szCs w:val="20"/>
        </w:rPr>
      </w:pPr>
    </w:p>
    <w:p w:rsidR="008B3016" w:rsidRPr="008C0D7F" w:rsidRDefault="008B3016" w:rsidP="000D35A5">
      <w:pPr>
        <w:rPr>
          <w:szCs w:val="20"/>
        </w:rPr>
      </w:pPr>
    </w:p>
    <w:p w:rsidR="000D35A5" w:rsidRPr="008C0D7F" w:rsidRDefault="000D35A5" w:rsidP="000D35A5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0D35A5" w:rsidRPr="008C0D7F" w:rsidRDefault="000D35A5" w:rsidP="000D35A5">
      <w:pPr>
        <w:rPr>
          <w:szCs w:val="20"/>
        </w:rPr>
      </w:pPr>
    </w:p>
    <w:p w:rsidR="000D35A5" w:rsidRPr="008C0D7F" w:rsidRDefault="00013906" w:rsidP="000D35A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121353</wp:posOffset>
            </wp:positionH>
            <wp:positionV relativeFrom="paragraph">
              <wp:posOffset>-114</wp:posOffset>
            </wp:positionV>
            <wp:extent cx="5484647" cy="3643952"/>
            <wp:effectExtent l="19050" t="0" r="1753" b="0"/>
            <wp:wrapNone/>
            <wp:docPr id="79" name="Рисунок 11" descr="C:\Users\user\Desktop\фото Попелышеву\для альбома\_DSC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фото Попелышеву\для альбома\_DSC0504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4647" cy="3643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D35A5" w:rsidRPr="008C0D7F">
        <w:rPr>
          <w:noProof/>
          <w:szCs w:val="20"/>
        </w:rPr>
        <w:drawing>
          <wp:inline distT="0" distB="0" distL="0" distR="0">
            <wp:extent cx="3137669" cy="2183453"/>
            <wp:effectExtent l="19050" t="0" r="5581" b="0"/>
            <wp:docPr id="41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0403" cy="2185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B94" w:rsidRPr="008C0D7F" w:rsidRDefault="00251B94" w:rsidP="000D35A5">
      <w:pPr>
        <w:jc w:val="center"/>
        <w:rPr>
          <w:szCs w:val="20"/>
        </w:rPr>
      </w:pPr>
    </w:p>
    <w:p w:rsidR="00251B94" w:rsidRPr="008C0D7F" w:rsidRDefault="00251B94" w:rsidP="000D35A5">
      <w:pPr>
        <w:jc w:val="center"/>
        <w:rPr>
          <w:szCs w:val="20"/>
        </w:rPr>
      </w:pPr>
    </w:p>
    <w:p w:rsidR="00BA5089" w:rsidRPr="008C0D7F" w:rsidRDefault="00BA5089" w:rsidP="000D35A5">
      <w:pPr>
        <w:jc w:val="center"/>
        <w:rPr>
          <w:szCs w:val="20"/>
        </w:rPr>
      </w:pPr>
    </w:p>
    <w:p w:rsidR="00BA5089" w:rsidRPr="008C0D7F" w:rsidRDefault="00BA5089" w:rsidP="000D35A5">
      <w:pPr>
        <w:jc w:val="center"/>
        <w:rPr>
          <w:szCs w:val="20"/>
        </w:rPr>
      </w:pPr>
    </w:p>
    <w:p w:rsidR="00BA5089" w:rsidRPr="008C0D7F" w:rsidRDefault="00BA5089" w:rsidP="000D35A5">
      <w:pPr>
        <w:jc w:val="center"/>
        <w:rPr>
          <w:szCs w:val="20"/>
        </w:rPr>
      </w:pPr>
    </w:p>
    <w:p w:rsidR="00BA5089" w:rsidRPr="008C0D7F" w:rsidRDefault="00BA5089" w:rsidP="00B06961">
      <w:pPr>
        <w:rPr>
          <w:szCs w:val="20"/>
        </w:rPr>
      </w:pPr>
    </w:p>
    <w:p w:rsidR="008B3016" w:rsidRPr="008C0D7F" w:rsidRDefault="008B3016" w:rsidP="00E00B81">
      <w:pPr>
        <w:jc w:val="center"/>
        <w:rPr>
          <w:szCs w:val="20"/>
        </w:rPr>
      </w:pPr>
    </w:p>
    <w:p w:rsidR="008B3016" w:rsidRPr="008C0D7F" w:rsidRDefault="008B3016" w:rsidP="00E00B81">
      <w:pPr>
        <w:jc w:val="center"/>
        <w:rPr>
          <w:szCs w:val="20"/>
        </w:rPr>
      </w:pPr>
    </w:p>
    <w:p w:rsidR="008B3016" w:rsidRPr="008C0D7F" w:rsidRDefault="008B3016" w:rsidP="00E00B81">
      <w:pPr>
        <w:jc w:val="center"/>
        <w:rPr>
          <w:szCs w:val="20"/>
        </w:rPr>
      </w:pPr>
    </w:p>
    <w:p w:rsidR="008B3016" w:rsidRPr="008C0D7F" w:rsidRDefault="008B3016" w:rsidP="00E00B81">
      <w:pPr>
        <w:jc w:val="center"/>
        <w:rPr>
          <w:szCs w:val="20"/>
        </w:rPr>
      </w:pPr>
    </w:p>
    <w:p w:rsidR="008B3016" w:rsidRPr="008C0D7F" w:rsidRDefault="008B3016" w:rsidP="00E00B81">
      <w:pPr>
        <w:jc w:val="center"/>
        <w:rPr>
          <w:szCs w:val="20"/>
        </w:rPr>
      </w:pPr>
    </w:p>
    <w:p w:rsidR="008B3016" w:rsidRPr="008C0D7F" w:rsidRDefault="008B3016" w:rsidP="00E00B81">
      <w:pPr>
        <w:jc w:val="center"/>
        <w:rPr>
          <w:szCs w:val="20"/>
        </w:rPr>
      </w:pPr>
    </w:p>
    <w:p w:rsidR="00F938C4" w:rsidRPr="008C0D7F" w:rsidRDefault="00F938C4" w:rsidP="00E00B81">
      <w:pPr>
        <w:jc w:val="center"/>
        <w:rPr>
          <w:szCs w:val="20"/>
        </w:rPr>
      </w:pPr>
    </w:p>
    <w:p w:rsidR="00E00B81" w:rsidRPr="008C0D7F" w:rsidRDefault="00E00B81" w:rsidP="00013906">
      <w:pPr>
        <w:rPr>
          <w:szCs w:val="20"/>
        </w:rPr>
      </w:pPr>
      <w:r w:rsidRPr="008C0D7F">
        <w:rPr>
          <w:szCs w:val="20"/>
        </w:rPr>
        <w:lastRenderedPageBreak/>
        <w:t>Здания: (Коммерческие учреждения, ул. Пионерская, д. 3А, (</w:t>
      </w:r>
      <w:r w:rsidR="002050DC" w:rsidRPr="008C0D7F">
        <w:rPr>
          <w:szCs w:val="20"/>
        </w:rPr>
        <w:t>магазин</w:t>
      </w:r>
      <w:r w:rsidRPr="008C0D7F">
        <w:rPr>
          <w:szCs w:val="20"/>
        </w:rPr>
        <w:t>) ремонт забора)</w:t>
      </w:r>
    </w:p>
    <w:p w:rsidR="00E44177" w:rsidRPr="008C0D7F" w:rsidRDefault="00E44177" w:rsidP="00B06961">
      <w:pPr>
        <w:rPr>
          <w:szCs w:val="20"/>
        </w:rPr>
      </w:pPr>
    </w:p>
    <w:p w:rsidR="00E44177" w:rsidRPr="008C0D7F" w:rsidRDefault="00E44177" w:rsidP="00E00B81">
      <w:pPr>
        <w:jc w:val="center"/>
        <w:rPr>
          <w:szCs w:val="20"/>
        </w:rPr>
      </w:pPr>
    </w:p>
    <w:p w:rsidR="00E44177" w:rsidRPr="008C0D7F" w:rsidRDefault="00E44177" w:rsidP="00E00B81">
      <w:pPr>
        <w:jc w:val="center"/>
        <w:rPr>
          <w:szCs w:val="20"/>
        </w:rPr>
      </w:pPr>
    </w:p>
    <w:p w:rsidR="000D35A5" w:rsidRPr="008C0D7F" w:rsidRDefault="00E00B81" w:rsidP="00E00B81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0D35A5" w:rsidRPr="008C0D7F" w:rsidRDefault="00824C90" w:rsidP="000D35A5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870073</wp:posOffset>
            </wp:positionH>
            <wp:positionV relativeFrom="paragraph">
              <wp:posOffset>97173</wp:posOffset>
            </wp:positionV>
            <wp:extent cx="4075279" cy="2430377"/>
            <wp:effectExtent l="19050" t="0" r="1421" b="0"/>
            <wp:wrapNone/>
            <wp:docPr id="62" name="Рисунок 8" descr="C:\сохранено\рабстол\БЛАГОУСТРОЙСТВО ЦЕНТРА\ЕЖЕМЕСЯЧНЫЙ ФОТОАЛЬБОМ\фото 27.07.2020\P10008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сохранено\рабстол\БЛАГОУСТРОЙСТВО ЦЕНТРА\ЕЖЕМЕСЯЧНЫЙ ФОТОАЛЬБОМ\фото 27.07.2020\P100086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5190" cy="24303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0B81" w:rsidRPr="008C0D7F" w:rsidRDefault="00824C90" w:rsidP="00E00B81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1504315</wp:posOffset>
            </wp:positionH>
            <wp:positionV relativeFrom="paragraph">
              <wp:posOffset>99060</wp:posOffset>
            </wp:positionV>
            <wp:extent cx="3037840" cy="2142490"/>
            <wp:effectExtent l="19050" t="0" r="0" b="0"/>
            <wp:wrapNone/>
            <wp:docPr id="70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00B81" w:rsidRPr="008C0D7F">
        <w:rPr>
          <w:noProof/>
          <w:szCs w:val="20"/>
        </w:rPr>
        <w:t xml:space="preserve"> </w:t>
      </w: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E00B81" w:rsidRPr="008C0D7F" w:rsidRDefault="00E00B81" w:rsidP="000D35A5">
      <w:pPr>
        <w:rPr>
          <w:szCs w:val="20"/>
        </w:rPr>
      </w:pPr>
    </w:p>
    <w:p w:rsidR="000D35A5" w:rsidRPr="008C0D7F" w:rsidRDefault="000D35A5" w:rsidP="000D35A5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0D35A5" w:rsidRPr="008C0D7F" w:rsidRDefault="003D29D3" w:rsidP="00E00B81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10816" behindDoc="0" locked="0" layoutInCell="1" allowOverlap="1">
            <wp:simplePos x="0" y="0"/>
            <wp:positionH relativeFrom="column">
              <wp:posOffset>399224</wp:posOffset>
            </wp:positionH>
            <wp:positionV relativeFrom="paragraph">
              <wp:posOffset>168663</wp:posOffset>
            </wp:positionV>
            <wp:extent cx="5003327" cy="4273153"/>
            <wp:effectExtent l="19050" t="0" r="6823" b="0"/>
            <wp:wrapNone/>
            <wp:docPr id="101" name="Рисунок 5" descr="C:\Users\user\Desktop\фото Попелышеву\для альбома\_DSC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опелышеву\для альбома\_DSC0417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l="31908" t="2341" r="8901" b="216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2931" cy="427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00B81" w:rsidRPr="008C0D7F" w:rsidRDefault="00E00B81" w:rsidP="000D35A5">
      <w:pPr>
        <w:jc w:val="center"/>
        <w:rPr>
          <w:szCs w:val="20"/>
        </w:rPr>
      </w:pPr>
    </w:p>
    <w:p w:rsidR="00E00B81" w:rsidRPr="008C0D7F" w:rsidRDefault="00E00B81" w:rsidP="000D35A5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312395" cy="2305041"/>
            <wp:effectExtent l="19050" t="0" r="2305" b="0"/>
            <wp:docPr id="67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28" cy="230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0B81" w:rsidRPr="008C0D7F" w:rsidRDefault="00E00B81" w:rsidP="000D35A5">
      <w:pPr>
        <w:jc w:val="center"/>
        <w:rPr>
          <w:szCs w:val="20"/>
        </w:rPr>
      </w:pPr>
    </w:p>
    <w:p w:rsidR="00E00B81" w:rsidRPr="008C0D7F" w:rsidRDefault="00E00B81" w:rsidP="00B06961">
      <w:pPr>
        <w:rPr>
          <w:szCs w:val="20"/>
        </w:rPr>
      </w:pPr>
    </w:p>
    <w:p w:rsidR="00E00B81" w:rsidRPr="008C0D7F" w:rsidRDefault="00E00B81" w:rsidP="000D35A5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8B3016" w:rsidRPr="008C0D7F" w:rsidRDefault="008B3016" w:rsidP="00E44177">
      <w:pPr>
        <w:jc w:val="center"/>
        <w:rPr>
          <w:szCs w:val="20"/>
        </w:rPr>
      </w:pPr>
    </w:p>
    <w:p w:rsidR="003D29D3" w:rsidRPr="008C0D7F" w:rsidRDefault="003D29D3" w:rsidP="00E44177">
      <w:pPr>
        <w:jc w:val="center"/>
        <w:rPr>
          <w:szCs w:val="20"/>
        </w:rPr>
      </w:pPr>
    </w:p>
    <w:p w:rsidR="00E4597E" w:rsidRPr="008C0D7F" w:rsidRDefault="00E4597E" w:rsidP="00E44177">
      <w:pPr>
        <w:jc w:val="center"/>
        <w:rPr>
          <w:szCs w:val="20"/>
        </w:rPr>
      </w:pPr>
    </w:p>
    <w:p w:rsidR="00E44177" w:rsidRPr="008C0D7F" w:rsidRDefault="00E44177" w:rsidP="00E44177">
      <w:pPr>
        <w:jc w:val="center"/>
        <w:rPr>
          <w:szCs w:val="20"/>
        </w:rPr>
      </w:pPr>
      <w:r w:rsidRPr="008C0D7F">
        <w:rPr>
          <w:szCs w:val="20"/>
        </w:rPr>
        <w:lastRenderedPageBreak/>
        <w:t>Здания: Коммерческие учреждения, ул. Пионерская, д. 8/2, (магазин «Домашний») ремонт забора)</w:t>
      </w:r>
    </w:p>
    <w:p w:rsidR="00E44177" w:rsidRPr="008C0D7F" w:rsidRDefault="00E44177" w:rsidP="00351CAE">
      <w:pPr>
        <w:rPr>
          <w:szCs w:val="20"/>
        </w:rPr>
      </w:pPr>
    </w:p>
    <w:p w:rsidR="00E44177" w:rsidRPr="008C0D7F" w:rsidRDefault="00E44177" w:rsidP="00E44177">
      <w:pPr>
        <w:jc w:val="center"/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C7614C" w:rsidP="00E44177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1038860</wp:posOffset>
            </wp:positionH>
            <wp:positionV relativeFrom="paragraph">
              <wp:posOffset>92075</wp:posOffset>
            </wp:positionV>
            <wp:extent cx="4184015" cy="3131820"/>
            <wp:effectExtent l="19050" t="0" r="6985" b="0"/>
            <wp:wrapNone/>
            <wp:docPr id="74" name="Рисунок 9" descr="C:\сохранено\рабстол\БЛАГОУСТРОЙСТВО ЦЕНТРА\ЕЖЕМЕСЯЧНЫЙ ФОТОАЛЬБОМ\фото 27.07.2020\P10008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сохранено\рабстол\БЛАГОУСТРОЙСТВО ЦЕНТРА\ЕЖЕМЕСЯЧНЫЙ ФОТОАЛЬБОМ\фото 27.07.2020\P100083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3131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4177" w:rsidRPr="008C0D7F">
        <w:rPr>
          <w:noProof/>
          <w:szCs w:val="20"/>
        </w:rPr>
        <w:t xml:space="preserve"> </w:t>
      </w:r>
    </w:p>
    <w:p w:rsidR="00E44177" w:rsidRPr="008C0D7F" w:rsidRDefault="00454502" w:rsidP="00E44177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1089025</wp:posOffset>
            </wp:positionH>
            <wp:positionV relativeFrom="paragraph">
              <wp:posOffset>13970</wp:posOffset>
            </wp:positionV>
            <wp:extent cx="3038475" cy="2143125"/>
            <wp:effectExtent l="19050" t="0" r="9525" b="0"/>
            <wp:wrapNone/>
            <wp:docPr id="71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454502" w:rsidRPr="008C0D7F" w:rsidRDefault="00454502" w:rsidP="00E44177">
      <w:pPr>
        <w:rPr>
          <w:szCs w:val="20"/>
        </w:rPr>
      </w:pPr>
    </w:p>
    <w:p w:rsidR="00454502" w:rsidRPr="008C0D7F" w:rsidRDefault="00454502" w:rsidP="00E44177">
      <w:pPr>
        <w:rPr>
          <w:szCs w:val="20"/>
        </w:rPr>
      </w:pPr>
    </w:p>
    <w:p w:rsidR="00454502" w:rsidRPr="008C0D7F" w:rsidRDefault="00454502" w:rsidP="00E44177">
      <w:pPr>
        <w:rPr>
          <w:szCs w:val="20"/>
        </w:rPr>
      </w:pPr>
    </w:p>
    <w:p w:rsidR="00454502" w:rsidRPr="008C0D7F" w:rsidRDefault="00454502" w:rsidP="00E44177">
      <w:pPr>
        <w:rPr>
          <w:szCs w:val="20"/>
        </w:rPr>
      </w:pPr>
    </w:p>
    <w:p w:rsidR="00454502" w:rsidRPr="008C0D7F" w:rsidRDefault="00454502" w:rsidP="00E44177">
      <w:pPr>
        <w:rPr>
          <w:szCs w:val="20"/>
        </w:rPr>
      </w:pPr>
    </w:p>
    <w:p w:rsidR="00454502" w:rsidRPr="008C0D7F" w:rsidRDefault="00454502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E44177" w:rsidP="00E44177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E44177" w:rsidRPr="008C0D7F" w:rsidRDefault="00E44177" w:rsidP="00E44177">
      <w:pPr>
        <w:rPr>
          <w:szCs w:val="20"/>
        </w:rPr>
      </w:pPr>
    </w:p>
    <w:p w:rsidR="00E44177" w:rsidRPr="008C0D7F" w:rsidRDefault="00351CAE" w:rsidP="00E44177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column">
              <wp:posOffset>1183972</wp:posOffset>
            </wp:positionH>
            <wp:positionV relativeFrom="paragraph">
              <wp:posOffset>26841</wp:posOffset>
            </wp:positionV>
            <wp:extent cx="3971489" cy="3596185"/>
            <wp:effectExtent l="19050" t="0" r="0" b="0"/>
            <wp:wrapNone/>
            <wp:docPr id="114" name="Рисунок 5" descr="C:\Users\user\Desktop\фото Попелышеву\для альбома\_DSC0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фото Попелышеву\для альбома\_DSC040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 l="2498" r="25439" b="1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1489" cy="3596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4177" w:rsidRPr="008C0D7F" w:rsidRDefault="00E44177" w:rsidP="00E44177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312395" cy="2305041"/>
            <wp:effectExtent l="19050" t="0" r="2305" b="0"/>
            <wp:docPr id="73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28" cy="230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177" w:rsidRPr="008C0D7F" w:rsidRDefault="00E44177" w:rsidP="00E44177">
      <w:pPr>
        <w:jc w:val="center"/>
        <w:rPr>
          <w:szCs w:val="20"/>
        </w:rPr>
      </w:pPr>
    </w:p>
    <w:p w:rsidR="00E44177" w:rsidRPr="008C0D7F" w:rsidRDefault="00E44177" w:rsidP="00E44177">
      <w:pPr>
        <w:jc w:val="center"/>
        <w:rPr>
          <w:szCs w:val="20"/>
        </w:rPr>
      </w:pPr>
    </w:p>
    <w:p w:rsidR="00E44177" w:rsidRPr="008C0D7F" w:rsidRDefault="00E44177" w:rsidP="00E44177">
      <w:pPr>
        <w:jc w:val="center"/>
        <w:rPr>
          <w:szCs w:val="20"/>
        </w:rPr>
      </w:pPr>
    </w:p>
    <w:p w:rsidR="00E00B81" w:rsidRPr="008C0D7F" w:rsidRDefault="00E00B81" w:rsidP="000D35A5">
      <w:pPr>
        <w:jc w:val="center"/>
        <w:rPr>
          <w:szCs w:val="20"/>
        </w:rPr>
      </w:pPr>
    </w:p>
    <w:p w:rsidR="00E00B81" w:rsidRPr="008C0D7F" w:rsidRDefault="00E00B81" w:rsidP="000D35A5">
      <w:pPr>
        <w:jc w:val="center"/>
        <w:rPr>
          <w:szCs w:val="20"/>
        </w:rPr>
      </w:pPr>
    </w:p>
    <w:p w:rsidR="007A5124" w:rsidRPr="008C0D7F" w:rsidRDefault="007A5124" w:rsidP="00A0608F">
      <w:pPr>
        <w:rPr>
          <w:szCs w:val="20"/>
        </w:rPr>
      </w:pPr>
    </w:p>
    <w:p w:rsidR="00A0608F" w:rsidRPr="008C0D7F" w:rsidRDefault="00A0608F" w:rsidP="00A0608F">
      <w:pPr>
        <w:rPr>
          <w:szCs w:val="20"/>
        </w:rPr>
      </w:pPr>
    </w:p>
    <w:p w:rsidR="009A0E3C" w:rsidRPr="008C0D7F" w:rsidRDefault="009A0E3C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761725">
      <w:pPr>
        <w:rPr>
          <w:szCs w:val="20"/>
        </w:rPr>
      </w:pPr>
      <w:r w:rsidRPr="008C0D7F">
        <w:rPr>
          <w:szCs w:val="20"/>
        </w:rPr>
        <w:t>Здания: фасады (Коммерческие учреждения, ул. Пионерская, д. 6а, (ритуальные услуги) обшивка фасада)</w:t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A0608F" w:rsidRPr="008C0D7F" w:rsidRDefault="00A0608F" w:rsidP="007A5124">
      <w:pPr>
        <w:rPr>
          <w:szCs w:val="20"/>
        </w:rPr>
      </w:pPr>
    </w:p>
    <w:p w:rsidR="00A0608F" w:rsidRPr="008C0D7F" w:rsidRDefault="00A0608F" w:rsidP="007A5124">
      <w:pPr>
        <w:rPr>
          <w:szCs w:val="20"/>
        </w:rPr>
      </w:pPr>
    </w:p>
    <w:p w:rsidR="007A5124" w:rsidRPr="008C0D7F" w:rsidRDefault="00A0608F" w:rsidP="007A512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column">
              <wp:posOffset>1141285</wp:posOffset>
            </wp:positionH>
            <wp:positionV relativeFrom="paragraph">
              <wp:posOffset>19267</wp:posOffset>
            </wp:positionV>
            <wp:extent cx="3495087" cy="2620370"/>
            <wp:effectExtent l="19050" t="0" r="0" b="0"/>
            <wp:wrapNone/>
            <wp:docPr id="81" name="Рисунок 10" descr="C:\сохранено\рабстол\БЛАГОУСТРОЙСТВО ЦЕНТРА\ЕЖЕМЕСЯЧНЫЙ ФОТОАЛЬБОМ\фото 27.07.2020\P1000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сохранено\рабстол\БЛАГОУСТРОЙСТВО ЦЕНТРА\ЕЖЕМЕСЯЧНЫЙ ФОТОАЛЬБОМ\фото 27.07.2020\P100083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087" cy="2620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124" w:rsidRPr="008C0D7F">
        <w:rPr>
          <w:noProof/>
          <w:szCs w:val="20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1569878</wp:posOffset>
            </wp:positionH>
            <wp:positionV relativeFrom="paragraph">
              <wp:posOffset>63293</wp:posOffset>
            </wp:positionV>
            <wp:extent cx="3037943" cy="2143348"/>
            <wp:effectExtent l="19050" t="0" r="0" b="0"/>
            <wp:wrapNone/>
            <wp:docPr id="75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99" cy="214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t xml:space="preserve"> 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A0608F" w:rsidRPr="008C0D7F" w:rsidRDefault="00A0608F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A0608F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74304" behindDoc="0" locked="0" layoutInCell="1" allowOverlap="1">
            <wp:simplePos x="0" y="0"/>
            <wp:positionH relativeFrom="column">
              <wp:posOffset>448414</wp:posOffset>
            </wp:positionH>
            <wp:positionV relativeFrom="paragraph">
              <wp:posOffset>1706</wp:posOffset>
            </wp:positionV>
            <wp:extent cx="5161868" cy="3564458"/>
            <wp:effectExtent l="19050" t="0" r="682" b="0"/>
            <wp:wrapNone/>
            <wp:docPr id="117" name="Рисунок 12" descr="C:\Users\user\Desktop\фото Попелышеву\для альбома\_DSC04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фото Попелышеву\для альбома\_DSC0411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 l="44068" t="10918" b="308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193" cy="35653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124" w:rsidRPr="008C0D7F">
        <w:rPr>
          <w:noProof/>
          <w:szCs w:val="20"/>
        </w:rPr>
        <w:drawing>
          <wp:inline distT="0" distB="0" distL="0" distR="0">
            <wp:extent cx="3312395" cy="2305041"/>
            <wp:effectExtent l="19050" t="0" r="2305" b="0"/>
            <wp:docPr id="77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28" cy="230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  <w:r w:rsidRPr="008C0D7F">
        <w:rPr>
          <w:szCs w:val="20"/>
        </w:rPr>
        <w:t>Здания: Коммерческие учреждения, ул. Пионерская, д. 2Б, (магазин «Жемчужина») ремонт крыльца, подсветка)</w:t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A0608F" w:rsidRPr="008C0D7F" w:rsidRDefault="00A0608F" w:rsidP="007A5124">
      <w:pPr>
        <w:rPr>
          <w:szCs w:val="20"/>
        </w:rPr>
      </w:pPr>
    </w:p>
    <w:p w:rsidR="007A5124" w:rsidRPr="008C0D7F" w:rsidRDefault="00A0608F" w:rsidP="007A512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999726</wp:posOffset>
            </wp:positionH>
            <wp:positionV relativeFrom="paragraph">
              <wp:posOffset>64874</wp:posOffset>
            </wp:positionV>
            <wp:extent cx="3636645" cy="2724595"/>
            <wp:effectExtent l="19050" t="0" r="1905" b="0"/>
            <wp:wrapNone/>
            <wp:docPr id="82" name="Рисунок 11" descr="C:\сохранено\рабстол\БЛАГОУСТРОЙСТВО ЦЕНТРА\ЕЖЕМЕСЯЧНЫЙ ФОТОАЛЬБОМ\ФОТО 13.07.2020\IMG_20200713_153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сохранено\рабстол\БЛАГОУСТРОЙСТВО ЦЕНТРА\ЕЖЕМЕСЯЧНЫЙ ФОТОАЛЬБОМ\ФОТО 13.07.2020\IMG_20200713_15325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272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124" w:rsidRPr="008C0D7F">
        <w:rPr>
          <w:noProof/>
          <w:szCs w:val="20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1569878</wp:posOffset>
            </wp:positionH>
            <wp:positionV relativeFrom="paragraph">
              <wp:posOffset>63293</wp:posOffset>
            </wp:positionV>
            <wp:extent cx="3037943" cy="2143348"/>
            <wp:effectExtent l="19050" t="0" r="0" b="0"/>
            <wp:wrapNone/>
            <wp:docPr id="78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99" cy="214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t xml:space="preserve"> 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A0608F" w:rsidRPr="008C0D7F" w:rsidRDefault="00A0608F" w:rsidP="007A5124">
      <w:pPr>
        <w:rPr>
          <w:szCs w:val="20"/>
        </w:rPr>
      </w:pPr>
    </w:p>
    <w:p w:rsidR="007A5124" w:rsidRPr="008C0D7F" w:rsidRDefault="007A5124" w:rsidP="007A5124">
      <w:pPr>
        <w:rPr>
          <w:noProof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  <w:r w:rsidR="00A0608F" w:rsidRPr="008C0D7F">
        <w:rPr>
          <w:noProof/>
        </w:rPr>
        <w:t xml:space="preserve"> </w:t>
      </w:r>
    </w:p>
    <w:p w:rsidR="00761725" w:rsidRPr="008C0D7F" w:rsidRDefault="00761725" w:rsidP="007A5124">
      <w:pPr>
        <w:rPr>
          <w:szCs w:val="20"/>
        </w:rPr>
      </w:pPr>
    </w:p>
    <w:p w:rsidR="007A5124" w:rsidRPr="008C0D7F" w:rsidRDefault="00A0608F" w:rsidP="007A512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column">
              <wp:posOffset>228628</wp:posOffset>
            </wp:positionH>
            <wp:positionV relativeFrom="paragraph">
              <wp:posOffset>158996</wp:posOffset>
            </wp:positionV>
            <wp:extent cx="5346889" cy="3555242"/>
            <wp:effectExtent l="19050" t="0" r="6161" b="0"/>
            <wp:wrapNone/>
            <wp:docPr id="119" name="Рисунок 6" descr="C:\Users\user\Desktop\фото Попелышеву\для альбома\_DSC0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фото Попелышеву\для альбома\_DSC043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439" cy="3556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312395" cy="2305041"/>
            <wp:effectExtent l="19050" t="0" r="2305" b="0"/>
            <wp:docPr id="80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28" cy="230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124" w:rsidRPr="008C0D7F" w:rsidRDefault="007A5124" w:rsidP="001F1F44">
      <w:pPr>
        <w:jc w:val="center"/>
        <w:rPr>
          <w:szCs w:val="20"/>
        </w:rPr>
      </w:pPr>
    </w:p>
    <w:p w:rsidR="00A0608F" w:rsidRPr="008C0D7F" w:rsidRDefault="00A0608F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A0608F" w:rsidRPr="008C0D7F" w:rsidRDefault="00A0608F" w:rsidP="007A5124">
      <w:pPr>
        <w:jc w:val="center"/>
        <w:rPr>
          <w:szCs w:val="20"/>
        </w:rPr>
      </w:pPr>
    </w:p>
    <w:p w:rsidR="00A0608F" w:rsidRPr="008C0D7F" w:rsidRDefault="00A0608F" w:rsidP="007A5124">
      <w:pPr>
        <w:jc w:val="center"/>
        <w:rPr>
          <w:szCs w:val="20"/>
        </w:rPr>
      </w:pPr>
    </w:p>
    <w:p w:rsidR="00A0608F" w:rsidRPr="008C0D7F" w:rsidRDefault="00A0608F" w:rsidP="007A5124">
      <w:pPr>
        <w:jc w:val="center"/>
        <w:rPr>
          <w:szCs w:val="20"/>
        </w:rPr>
      </w:pPr>
    </w:p>
    <w:p w:rsidR="00A0608F" w:rsidRPr="008C0D7F" w:rsidRDefault="00A0608F" w:rsidP="007A5124">
      <w:pPr>
        <w:jc w:val="center"/>
        <w:rPr>
          <w:szCs w:val="20"/>
        </w:rPr>
      </w:pPr>
    </w:p>
    <w:p w:rsidR="007A5124" w:rsidRPr="008C0D7F" w:rsidRDefault="007A5124" w:rsidP="00761725">
      <w:pPr>
        <w:rPr>
          <w:szCs w:val="20"/>
        </w:rPr>
      </w:pPr>
      <w:r w:rsidRPr="008C0D7F">
        <w:rPr>
          <w:szCs w:val="20"/>
        </w:rPr>
        <w:lastRenderedPageBreak/>
        <w:t>Здания: фасады (Коммерческие учреждения, ул. Пионерская, д. 2а, (магазин «Связной») замена сайдинга)</w:t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>Фото</w:t>
      </w:r>
      <w:r w:rsidR="008B3016" w:rsidRPr="008C0D7F">
        <w:rPr>
          <w:szCs w:val="20"/>
        </w:rPr>
        <w:t xml:space="preserve"> «</w:t>
      </w:r>
      <w:r w:rsidRPr="008C0D7F">
        <w:rPr>
          <w:szCs w:val="20"/>
        </w:rPr>
        <w:t xml:space="preserve"> 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7A5124" w:rsidRPr="008C0D7F" w:rsidRDefault="00A0608F" w:rsidP="007A512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1388110</wp:posOffset>
            </wp:positionH>
            <wp:positionV relativeFrom="paragraph">
              <wp:posOffset>107950</wp:posOffset>
            </wp:positionV>
            <wp:extent cx="3179445" cy="2381250"/>
            <wp:effectExtent l="19050" t="0" r="1905" b="0"/>
            <wp:wrapNone/>
            <wp:docPr id="92" name="Рисунок 12" descr="C:\сохранено\рабстол\БЛАГОУСТРОЙСТВО ЦЕНТРА\ЕЖЕМЕСЯЧНЫЙ ФОТОАЛЬБОМ\ФОТО 13.07.2020\IMG_20200713_15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сохранено\рабстол\БЛАГОУСТРОЙСТВО ЦЕНТРА\ЕЖЕМЕСЯЧНЫЙ ФОТОАЛЬБОМ\ФОТО 13.07.2020\IMG_20200713_153205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9445" cy="2381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A0608F" w:rsidP="007A512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94080" behindDoc="0" locked="0" layoutInCell="1" allowOverlap="1">
            <wp:simplePos x="0" y="0"/>
            <wp:positionH relativeFrom="column">
              <wp:posOffset>1572895</wp:posOffset>
            </wp:positionH>
            <wp:positionV relativeFrom="paragraph">
              <wp:posOffset>4445</wp:posOffset>
            </wp:positionV>
            <wp:extent cx="2867025" cy="2022475"/>
            <wp:effectExtent l="19050" t="0" r="9525" b="0"/>
            <wp:wrapNone/>
            <wp:docPr id="83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02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124" w:rsidRPr="008C0D7F">
        <w:rPr>
          <w:noProof/>
          <w:szCs w:val="20"/>
        </w:rPr>
        <w:t xml:space="preserve"> 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>Фото</w:t>
      </w:r>
      <w:r w:rsidR="008B3016" w:rsidRPr="008C0D7F">
        <w:rPr>
          <w:szCs w:val="20"/>
        </w:rPr>
        <w:t xml:space="preserve"> «</w:t>
      </w:r>
      <w:r w:rsidRPr="008C0D7F">
        <w:rPr>
          <w:szCs w:val="20"/>
        </w:rPr>
        <w:t xml:space="preserve"> 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  <w:r w:rsidR="00A0608F" w:rsidRPr="008C0D7F">
        <w:rPr>
          <w:noProof/>
        </w:rPr>
        <w:t xml:space="preserve"> 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A0608F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341677</wp:posOffset>
            </wp:positionH>
            <wp:positionV relativeFrom="paragraph">
              <wp:posOffset>100084</wp:posOffset>
            </wp:positionV>
            <wp:extent cx="5149424" cy="3425588"/>
            <wp:effectExtent l="19050" t="0" r="0" b="0"/>
            <wp:wrapNone/>
            <wp:docPr id="120" name="Рисунок 7" descr="C:\Users\user\Desktop\фото Попелышеву\для альбома\_DSC0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фото Попелышеву\для альбома\_DSC0428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462" cy="3426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312395" cy="2305041"/>
            <wp:effectExtent l="19050" t="0" r="2305" b="0"/>
            <wp:docPr id="85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28" cy="230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  <w:r w:rsidRPr="008C0D7F">
        <w:rPr>
          <w:szCs w:val="20"/>
        </w:rPr>
        <w:lastRenderedPageBreak/>
        <w:t>Здания: фасады (Коммерческие учреждения, ул. Советская, д. 81, стр.1, (магазин )  установка урн, подсветка фасада)</w:t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EC3715" w:rsidRPr="008C0D7F" w:rsidRDefault="00EC3715" w:rsidP="007A5124">
      <w:pPr>
        <w:rPr>
          <w:szCs w:val="20"/>
        </w:rPr>
      </w:pPr>
    </w:p>
    <w:p w:rsidR="00EC3715" w:rsidRPr="008C0D7F" w:rsidRDefault="00EC3715" w:rsidP="007A5124">
      <w:pPr>
        <w:rPr>
          <w:szCs w:val="20"/>
        </w:rPr>
      </w:pPr>
    </w:p>
    <w:p w:rsidR="007A5124" w:rsidRPr="008C0D7F" w:rsidRDefault="00A0608F" w:rsidP="007A512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20704" behindDoc="0" locked="0" layoutInCell="1" allowOverlap="1">
            <wp:simplePos x="0" y="0"/>
            <wp:positionH relativeFrom="column">
              <wp:posOffset>1388688</wp:posOffset>
            </wp:positionH>
            <wp:positionV relativeFrom="paragraph">
              <wp:posOffset>60552</wp:posOffset>
            </wp:positionV>
            <wp:extent cx="3147230" cy="2361063"/>
            <wp:effectExtent l="19050" t="0" r="0" b="0"/>
            <wp:wrapNone/>
            <wp:docPr id="53" name="Рисунок 4" descr="C:\сохранено\рабстол\БЛАГОУСТРОЙСТВО ЦЕНТРА\ЕЖЕМЕСЯЧНЫЙ ФОТОАЛЬБОМ\фото 27.07.2020\P1000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сохранено\рабстол\БЛАГОУСТРОЙСТВО ЦЕНТРА\ЕЖЕМЕСЯЧНЫЙ ФОТОАЛЬБОМ\фото 27.07.2020\P1000516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30" cy="23610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A0608F" w:rsidP="007A512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1463675</wp:posOffset>
            </wp:positionH>
            <wp:positionV relativeFrom="paragraph">
              <wp:posOffset>69215</wp:posOffset>
            </wp:positionV>
            <wp:extent cx="3037840" cy="2142490"/>
            <wp:effectExtent l="19050" t="0" r="0" b="0"/>
            <wp:wrapNone/>
            <wp:docPr id="86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40" cy="2142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A5124" w:rsidRPr="008C0D7F">
        <w:rPr>
          <w:noProof/>
          <w:szCs w:val="20"/>
        </w:rPr>
        <w:t xml:space="preserve"> 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EC3715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419696</wp:posOffset>
            </wp:positionH>
            <wp:positionV relativeFrom="paragraph">
              <wp:posOffset>70286</wp:posOffset>
            </wp:positionV>
            <wp:extent cx="5052479" cy="3780430"/>
            <wp:effectExtent l="19050" t="0" r="0" b="0"/>
            <wp:wrapNone/>
            <wp:docPr id="93" name="Рисунок 13" descr="C:\сохранено\рабстол\БЛАГОУСТРОЙСТВО ЦЕНТРА\ЕЖЕМЕСЯЧНЫЙ ФОТОАЛЬБОМ\ФОТО 13.07.2020\IMG_20200713_151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сохранено\рабстол\БЛАГОУСТРОЙСТВО ЦЕНТРА\ЕЖЕМЕСЯЧНЫЙ ФОТОАЛЬБОМ\ФОТО 13.07.2020\IMG_20200713_151702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043" cy="3780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312395" cy="2305041"/>
            <wp:effectExtent l="19050" t="0" r="2305" b="0"/>
            <wp:docPr id="88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28" cy="230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F644C2">
      <w:pPr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8B3016" w:rsidRPr="008C0D7F" w:rsidRDefault="008B3016" w:rsidP="007A5124">
      <w:pPr>
        <w:jc w:val="center"/>
        <w:rPr>
          <w:szCs w:val="20"/>
        </w:rPr>
      </w:pPr>
    </w:p>
    <w:p w:rsidR="008B3016" w:rsidRPr="008C0D7F" w:rsidRDefault="008B3016" w:rsidP="007A5124">
      <w:pPr>
        <w:jc w:val="center"/>
        <w:rPr>
          <w:szCs w:val="20"/>
        </w:rPr>
      </w:pPr>
    </w:p>
    <w:p w:rsidR="008B3016" w:rsidRPr="008C0D7F" w:rsidRDefault="008B3016" w:rsidP="007A5124">
      <w:pPr>
        <w:jc w:val="center"/>
        <w:rPr>
          <w:szCs w:val="20"/>
        </w:rPr>
      </w:pPr>
    </w:p>
    <w:p w:rsidR="008B3016" w:rsidRPr="008C0D7F" w:rsidRDefault="008B3016" w:rsidP="007A5124">
      <w:pPr>
        <w:jc w:val="center"/>
        <w:rPr>
          <w:szCs w:val="20"/>
        </w:rPr>
      </w:pPr>
    </w:p>
    <w:p w:rsidR="008B3016" w:rsidRPr="008C0D7F" w:rsidRDefault="008B3016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  <w:r w:rsidRPr="008C0D7F">
        <w:rPr>
          <w:szCs w:val="20"/>
        </w:rPr>
        <w:lastRenderedPageBreak/>
        <w:t xml:space="preserve">Здания: Коммерческие учреждения, ул. </w:t>
      </w:r>
      <w:r w:rsidR="000D0680" w:rsidRPr="008C0D7F">
        <w:rPr>
          <w:szCs w:val="20"/>
        </w:rPr>
        <w:t>Советская,</w:t>
      </w:r>
      <w:r w:rsidRPr="008C0D7F">
        <w:rPr>
          <w:szCs w:val="20"/>
        </w:rPr>
        <w:t xml:space="preserve"> д. </w:t>
      </w:r>
      <w:r w:rsidR="000D0680" w:rsidRPr="008C0D7F">
        <w:rPr>
          <w:szCs w:val="20"/>
        </w:rPr>
        <w:t>81</w:t>
      </w:r>
      <w:r w:rsidRPr="008C0D7F">
        <w:rPr>
          <w:szCs w:val="20"/>
        </w:rPr>
        <w:t>, (магазин «</w:t>
      </w:r>
      <w:r w:rsidR="000D0680" w:rsidRPr="008C0D7F">
        <w:rPr>
          <w:szCs w:val="20"/>
        </w:rPr>
        <w:t>Фортуна</w:t>
      </w:r>
      <w:r w:rsidRPr="008C0D7F">
        <w:rPr>
          <w:szCs w:val="20"/>
        </w:rPr>
        <w:t>») ремонт крыльца)</w:t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 xml:space="preserve">Фото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до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EC3715" w:rsidRPr="008C0D7F" w:rsidRDefault="00EC3715" w:rsidP="007A512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1163500</wp:posOffset>
            </wp:positionH>
            <wp:positionV relativeFrom="paragraph">
              <wp:posOffset>156087</wp:posOffset>
            </wp:positionV>
            <wp:extent cx="3754556" cy="2818392"/>
            <wp:effectExtent l="19050" t="0" r="0" b="0"/>
            <wp:wrapNone/>
            <wp:docPr id="95" name="Рисунок 15" descr="C:\сохранено\рабстол\БЛАГОУСТРОЙСТВО ЦЕНТРА\ЕЖЕМЕСЯЧНЫЙ ФОТОАЛЬБОМ\ФОТО 13.07.2020\IMG-20200713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сохранено\рабстол\БЛАГОУСТРОЙСТВО ЦЕНТРА\ЕЖЕМЕСЯЧНЫЙ ФОТОАЛЬБОМ\ФОТО 13.07.2020\IMG-20200713-WA0016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923" cy="2817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1569878</wp:posOffset>
            </wp:positionH>
            <wp:positionV relativeFrom="paragraph">
              <wp:posOffset>63293</wp:posOffset>
            </wp:positionV>
            <wp:extent cx="3037943" cy="2143348"/>
            <wp:effectExtent l="19050" t="0" r="0" b="0"/>
            <wp:wrapNone/>
            <wp:docPr id="89" name="Рисунок 22" descr="C:\Users\m233\AppData\Local\Microsoft\Windows\INetCache\Content.Word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m233\AppData\Local\Microsoft\Windows\INetCache\Content.Word\фото 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899" cy="21433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jc w:val="center"/>
        <w:rPr>
          <w:noProof/>
          <w:szCs w:val="20"/>
        </w:rPr>
      </w:pPr>
      <w:r w:rsidRPr="008C0D7F">
        <w:rPr>
          <w:noProof/>
          <w:szCs w:val="20"/>
        </w:rPr>
        <w:t xml:space="preserve"> 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</w:p>
    <w:p w:rsidR="00EC3715" w:rsidRPr="008C0D7F" w:rsidRDefault="00EC3715" w:rsidP="007A5124">
      <w:pPr>
        <w:rPr>
          <w:szCs w:val="20"/>
        </w:rPr>
      </w:pPr>
    </w:p>
    <w:p w:rsidR="00EC3715" w:rsidRPr="008C0D7F" w:rsidRDefault="00EC3715" w:rsidP="007A5124">
      <w:pPr>
        <w:rPr>
          <w:szCs w:val="20"/>
        </w:rPr>
      </w:pPr>
    </w:p>
    <w:p w:rsidR="007A5124" w:rsidRPr="008C0D7F" w:rsidRDefault="007A5124" w:rsidP="007A5124">
      <w:pPr>
        <w:rPr>
          <w:szCs w:val="20"/>
        </w:rPr>
      </w:pPr>
      <w:r w:rsidRPr="008C0D7F">
        <w:rPr>
          <w:szCs w:val="20"/>
        </w:rPr>
        <w:t>Фото</w:t>
      </w:r>
      <w:r w:rsidR="008B3016" w:rsidRPr="008C0D7F">
        <w:rPr>
          <w:szCs w:val="20"/>
        </w:rPr>
        <w:t xml:space="preserve"> </w:t>
      </w:r>
      <w:r w:rsidRPr="008C0D7F">
        <w:rPr>
          <w:szCs w:val="20"/>
        </w:rPr>
        <w:t xml:space="preserve"> </w:t>
      </w:r>
      <w:r w:rsidR="008B3016" w:rsidRPr="008C0D7F">
        <w:rPr>
          <w:szCs w:val="20"/>
        </w:rPr>
        <w:t>«</w:t>
      </w:r>
      <w:r w:rsidRPr="008C0D7F">
        <w:rPr>
          <w:szCs w:val="20"/>
        </w:rPr>
        <w:t>после</w:t>
      </w:r>
      <w:r w:rsidR="008B3016" w:rsidRPr="008C0D7F">
        <w:rPr>
          <w:szCs w:val="20"/>
        </w:rPr>
        <w:t>»</w:t>
      </w:r>
      <w:r w:rsidRPr="008C0D7F">
        <w:rPr>
          <w:szCs w:val="20"/>
        </w:rPr>
        <w:t xml:space="preserve"> благоустройства:</w:t>
      </w:r>
    </w:p>
    <w:p w:rsidR="007A5124" w:rsidRPr="008C0D7F" w:rsidRDefault="007A5124" w:rsidP="007A5124">
      <w:pPr>
        <w:rPr>
          <w:szCs w:val="20"/>
        </w:rPr>
      </w:pPr>
    </w:p>
    <w:p w:rsidR="007A5124" w:rsidRPr="008C0D7F" w:rsidRDefault="00EC3715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column">
              <wp:posOffset>631237</wp:posOffset>
            </wp:positionH>
            <wp:positionV relativeFrom="paragraph">
              <wp:posOffset>52513</wp:posOffset>
            </wp:positionV>
            <wp:extent cx="4815271" cy="3193576"/>
            <wp:effectExtent l="19050" t="0" r="4379" b="0"/>
            <wp:wrapNone/>
            <wp:docPr id="124" name="Рисунок 8" descr="C:\Users\user\Desktop\фото Попелышеву\для альбома\_DSC0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фото Попелышеву\для альбома\_DSC0562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5271" cy="3193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A5124" w:rsidRPr="008C0D7F" w:rsidRDefault="007A5124" w:rsidP="007A5124">
      <w:pPr>
        <w:jc w:val="center"/>
        <w:rPr>
          <w:szCs w:val="20"/>
        </w:rPr>
      </w:pPr>
      <w:r w:rsidRPr="008C0D7F">
        <w:rPr>
          <w:noProof/>
          <w:szCs w:val="20"/>
        </w:rPr>
        <w:drawing>
          <wp:inline distT="0" distB="0" distL="0" distR="0">
            <wp:extent cx="3312395" cy="2305041"/>
            <wp:effectExtent l="19050" t="0" r="2305" b="0"/>
            <wp:docPr id="91" name="Рисунок 23" descr="C:\Users\m233\AppData\Local\Microsoft\Windows\INetCache\Content.Word\фото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m233\AppData\Local\Microsoft\Windows\INetCache\Content.Word\фото 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228" cy="2307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A5124" w:rsidRPr="008C0D7F" w:rsidRDefault="007A5124" w:rsidP="007A5124">
      <w:pPr>
        <w:jc w:val="center"/>
        <w:rPr>
          <w:szCs w:val="20"/>
        </w:rPr>
      </w:pPr>
    </w:p>
    <w:p w:rsidR="007A5124" w:rsidRPr="008C0D7F" w:rsidRDefault="007A5124" w:rsidP="001F1F44">
      <w:pPr>
        <w:jc w:val="center"/>
        <w:rPr>
          <w:szCs w:val="20"/>
        </w:rPr>
      </w:pPr>
    </w:p>
    <w:p w:rsidR="008B3016" w:rsidRPr="008C0D7F" w:rsidRDefault="008B3016" w:rsidP="00F644C2">
      <w:pPr>
        <w:jc w:val="center"/>
        <w:rPr>
          <w:szCs w:val="20"/>
        </w:rPr>
      </w:pPr>
    </w:p>
    <w:p w:rsidR="008B3016" w:rsidRPr="008C0D7F" w:rsidRDefault="008B3016" w:rsidP="00F644C2">
      <w:pPr>
        <w:jc w:val="center"/>
        <w:rPr>
          <w:szCs w:val="20"/>
        </w:rPr>
      </w:pPr>
    </w:p>
    <w:p w:rsidR="008B3016" w:rsidRPr="008C0D7F" w:rsidRDefault="008B3016" w:rsidP="00F644C2">
      <w:pPr>
        <w:jc w:val="center"/>
        <w:rPr>
          <w:szCs w:val="20"/>
        </w:rPr>
      </w:pPr>
    </w:p>
    <w:p w:rsidR="008B3016" w:rsidRPr="008C0D7F" w:rsidRDefault="008B3016" w:rsidP="00F644C2">
      <w:pPr>
        <w:jc w:val="center"/>
        <w:rPr>
          <w:szCs w:val="20"/>
        </w:rPr>
      </w:pPr>
    </w:p>
    <w:p w:rsidR="008B3016" w:rsidRPr="008C0D7F" w:rsidRDefault="008B3016" w:rsidP="00F644C2">
      <w:pPr>
        <w:jc w:val="center"/>
        <w:rPr>
          <w:szCs w:val="20"/>
        </w:rPr>
      </w:pPr>
    </w:p>
    <w:p w:rsidR="008B3016" w:rsidRPr="008C0D7F" w:rsidRDefault="008B3016" w:rsidP="00F644C2">
      <w:pPr>
        <w:jc w:val="center"/>
        <w:rPr>
          <w:szCs w:val="20"/>
        </w:rPr>
      </w:pPr>
    </w:p>
    <w:p w:rsidR="008B3016" w:rsidRPr="008C0D7F" w:rsidRDefault="008B3016" w:rsidP="00AB0BD3">
      <w:pPr>
        <w:rPr>
          <w:szCs w:val="20"/>
        </w:rPr>
      </w:pPr>
    </w:p>
    <w:sectPr w:rsidR="008B3016" w:rsidRPr="008C0D7F" w:rsidSect="00070DC8">
      <w:pgSz w:w="11906" w:h="16838"/>
      <w:pgMar w:top="1134" w:right="850" w:bottom="1276" w:left="1701" w:header="709" w:footer="709" w:gutter="0"/>
      <w:cols w:space="709"/>
      <w:formProt w:val="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514A3" w:rsidRDefault="000514A3">
      <w:r>
        <w:separator/>
      </w:r>
    </w:p>
  </w:endnote>
  <w:endnote w:type="continuationSeparator" w:id="0">
    <w:p w:rsidR="000514A3" w:rsidRDefault="000514A3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1715" w:rsidRDefault="006C1715">
    <w:pPr>
      <w:pStyle w:val="a4"/>
      <w:jc w:val="center"/>
    </w:pPr>
  </w:p>
  <w:p w:rsidR="006C1715" w:rsidRDefault="006C1715">
    <w:pPr>
      <w:pStyle w:val="a4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1715" w:rsidRDefault="006C1715">
    <w:pPr>
      <w:pStyle w:val="a4"/>
      <w:jc w:val="center"/>
    </w:pPr>
  </w:p>
  <w:p w:rsidR="006C1715" w:rsidRDefault="006C1715">
    <w:pPr>
      <w:pStyle w:val="a4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514A3" w:rsidRDefault="000514A3">
      <w:r>
        <w:separator/>
      </w:r>
    </w:p>
  </w:footnote>
  <w:footnote w:type="continuationSeparator" w:id="0">
    <w:p w:rsidR="000514A3" w:rsidRDefault="000514A3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1715" w:rsidRPr="00580164" w:rsidRDefault="005E58D3" w:rsidP="00580164">
    <w:pPr>
      <w:pStyle w:val="a3"/>
      <w:rPr>
        <w:rStyle w:val="a7"/>
      </w:rPr>
    </w:pPr>
    <w:r w:rsidRPr="00580164">
      <w:rPr>
        <w:rStyle w:val="a7"/>
      </w:rPr>
      <w:fldChar w:fldCharType="begin"/>
    </w:r>
    <w:r w:rsidR="006C1715" w:rsidRPr="00580164">
      <w:rPr>
        <w:rStyle w:val="a7"/>
      </w:rPr>
      <w:instrText xml:space="preserve">PAGE  </w:instrText>
    </w:r>
    <w:r w:rsidRPr="00580164">
      <w:rPr>
        <w:rStyle w:val="a7"/>
      </w:rPr>
      <w:fldChar w:fldCharType="separate"/>
    </w:r>
    <w:r w:rsidR="006C1715" w:rsidRPr="00580164">
      <w:rPr>
        <w:rStyle w:val="a7"/>
      </w:rPr>
      <w:t>1</w:t>
    </w:r>
    <w:r w:rsidRPr="00580164">
      <w:rPr>
        <w:rStyle w:val="a7"/>
      </w:rPr>
      <w:fldChar w:fldCharType="end"/>
    </w:r>
  </w:p>
  <w:p w:rsidR="006C1715" w:rsidRDefault="006C1715">
    <w:pPr>
      <w:pStyle w:val="a3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6C1715" w:rsidRPr="00FF788E" w:rsidRDefault="006C1715" w:rsidP="00FF788E">
    <w:pPr>
      <w:pStyle w:val="a3"/>
      <w:jc w:val="center"/>
      <w:rPr>
        <w:rStyle w:val="a7"/>
      </w:rPr>
    </w:pPr>
  </w:p>
  <w:p w:rsidR="006C1715" w:rsidRPr="00860399" w:rsidRDefault="006C1715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9"/>
    <w:multiLevelType w:val="singleLevel"/>
    <w:tmpl w:val="8328151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>
    <w:nsid w:val="00421C1A"/>
    <w:multiLevelType w:val="hybridMultilevel"/>
    <w:tmpl w:val="7DFA683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6B73852"/>
    <w:multiLevelType w:val="hybridMultilevel"/>
    <w:tmpl w:val="DF566D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E196E3D"/>
    <w:multiLevelType w:val="hybridMultilevel"/>
    <w:tmpl w:val="F4B8D2E6"/>
    <w:lvl w:ilvl="0" w:tplc="8A94B01C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">
    <w:nsid w:val="2F882983"/>
    <w:multiLevelType w:val="hybridMultilevel"/>
    <w:tmpl w:val="6D36190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67310B81"/>
    <w:multiLevelType w:val="hybridMultilevel"/>
    <w:tmpl w:val="0D6C2E70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num w:numId="1">
    <w:abstractNumId w:val="0"/>
  </w:num>
  <w:num w:numId="2">
    <w:abstractNumId w:val="3"/>
  </w:num>
  <w:num w:numId="3">
    <w:abstractNumId w:val="5"/>
  </w:num>
  <w:num w:numId="4">
    <w:abstractNumId w:val="1"/>
  </w:num>
  <w:num w:numId="5">
    <w:abstractNumId w:val="4"/>
  </w:num>
  <w:num w:numId="6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attachedTemplate r:id="rId1"/>
  <w:stylePaneFormatFilter w:val="3F01"/>
  <w:defaultTabStop w:val="708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46D92"/>
    <w:rsid w:val="00001695"/>
    <w:rsid w:val="00002A55"/>
    <w:rsid w:val="00005DE5"/>
    <w:rsid w:val="00006185"/>
    <w:rsid w:val="00006CA6"/>
    <w:rsid w:val="00013906"/>
    <w:rsid w:val="000160DD"/>
    <w:rsid w:val="000167BE"/>
    <w:rsid w:val="000229A5"/>
    <w:rsid w:val="00023BB9"/>
    <w:rsid w:val="00026678"/>
    <w:rsid w:val="00027BBB"/>
    <w:rsid w:val="00030DBB"/>
    <w:rsid w:val="00032C81"/>
    <w:rsid w:val="00043B1B"/>
    <w:rsid w:val="000514A3"/>
    <w:rsid w:val="000532E6"/>
    <w:rsid w:val="00056ADA"/>
    <w:rsid w:val="00056C15"/>
    <w:rsid w:val="00056D83"/>
    <w:rsid w:val="00064E36"/>
    <w:rsid w:val="0006591C"/>
    <w:rsid w:val="000660C7"/>
    <w:rsid w:val="00070DC8"/>
    <w:rsid w:val="00073727"/>
    <w:rsid w:val="00076FF9"/>
    <w:rsid w:val="00077AD2"/>
    <w:rsid w:val="00080521"/>
    <w:rsid w:val="000838E0"/>
    <w:rsid w:val="00084B29"/>
    <w:rsid w:val="00094E81"/>
    <w:rsid w:val="000A52ED"/>
    <w:rsid w:val="000A7980"/>
    <w:rsid w:val="000B2A57"/>
    <w:rsid w:val="000B333F"/>
    <w:rsid w:val="000B3378"/>
    <w:rsid w:val="000C2A16"/>
    <w:rsid w:val="000C4DA4"/>
    <w:rsid w:val="000C5758"/>
    <w:rsid w:val="000C6E41"/>
    <w:rsid w:val="000D0680"/>
    <w:rsid w:val="000D1DC5"/>
    <w:rsid w:val="000D35A5"/>
    <w:rsid w:val="000D54EC"/>
    <w:rsid w:val="000D59B2"/>
    <w:rsid w:val="000E44BB"/>
    <w:rsid w:val="000E60ED"/>
    <w:rsid w:val="000F0B3A"/>
    <w:rsid w:val="000F4E3E"/>
    <w:rsid w:val="00106977"/>
    <w:rsid w:val="00113CB0"/>
    <w:rsid w:val="001249D7"/>
    <w:rsid w:val="00126245"/>
    <w:rsid w:val="001270F3"/>
    <w:rsid w:val="00127D41"/>
    <w:rsid w:val="00130C28"/>
    <w:rsid w:val="001449C5"/>
    <w:rsid w:val="001456FB"/>
    <w:rsid w:val="001504EE"/>
    <w:rsid w:val="00150D05"/>
    <w:rsid w:val="00150F5D"/>
    <w:rsid w:val="001552B8"/>
    <w:rsid w:val="00156C77"/>
    <w:rsid w:val="0016150E"/>
    <w:rsid w:val="00163815"/>
    <w:rsid w:val="001716A8"/>
    <w:rsid w:val="0018233D"/>
    <w:rsid w:val="00184581"/>
    <w:rsid w:val="0018565E"/>
    <w:rsid w:val="00190673"/>
    <w:rsid w:val="00190801"/>
    <w:rsid w:val="00190E13"/>
    <w:rsid w:val="001913A8"/>
    <w:rsid w:val="00192E04"/>
    <w:rsid w:val="00194AF1"/>
    <w:rsid w:val="00197ECA"/>
    <w:rsid w:val="001A0146"/>
    <w:rsid w:val="001A34D7"/>
    <w:rsid w:val="001A445D"/>
    <w:rsid w:val="001A524A"/>
    <w:rsid w:val="001A5617"/>
    <w:rsid w:val="001A5B8D"/>
    <w:rsid w:val="001B10AF"/>
    <w:rsid w:val="001B18E9"/>
    <w:rsid w:val="001B27DB"/>
    <w:rsid w:val="001B56E0"/>
    <w:rsid w:val="001C137A"/>
    <w:rsid w:val="001C1C04"/>
    <w:rsid w:val="001C22D9"/>
    <w:rsid w:val="001C663A"/>
    <w:rsid w:val="001C7F6B"/>
    <w:rsid w:val="001D4828"/>
    <w:rsid w:val="001D7614"/>
    <w:rsid w:val="001E5F6B"/>
    <w:rsid w:val="001E639C"/>
    <w:rsid w:val="001F1F44"/>
    <w:rsid w:val="001F57BB"/>
    <w:rsid w:val="001F624A"/>
    <w:rsid w:val="001F708F"/>
    <w:rsid w:val="00201C00"/>
    <w:rsid w:val="00202ACD"/>
    <w:rsid w:val="00204848"/>
    <w:rsid w:val="002050DC"/>
    <w:rsid w:val="00207CCA"/>
    <w:rsid w:val="00210823"/>
    <w:rsid w:val="002152CD"/>
    <w:rsid w:val="00220549"/>
    <w:rsid w:val="00220FAB"/>
    <w:rsid w:val="00232693"/>
    <w:rsid w:val="002345A6"/>
    <w:rsid w:val="00241600"/>
    <w:rsid w:val="00251B94"/>
    <w:rsid w:val="00255CC7"/>
    <w:rsid w:val="002561E4"/>
    <w:rsid w:val="0025732E"/>
    <w:rsid w:val="00264785"/>
    <w:rsid w:val="002669B7"/>
    <w:rsid w:val="0026779C"/>
    <w:rsid w:val="00273BE4"/>
    <w:rsid w:val="0027559E"/>
    <w:rsid w:val="00275B96"/>
    <w:rsid w:val="00276FA4"/>
    <w:rsid w:val="00280F76"/>
    <w:rsid w:val="00282006"/>
    <w:rsid w:val="00283175"/>
    <w:rsid w:val="00283640"/>
    <w:rsid w:val="002838F6"/>
    <w:rsid w:val="0028765E"/>
    <w:rsid w:val="002910E4"/>
    <w:rsid w:val="0029338D"/>
    <w:rsid w:val="00294460"/>
    <w:rsid w:val="002950A3"/>
    <w:rsid w:val="00295D43"/>
    <w:rsid w:val="002A14EF"/>
    <w:rsid w:val="002B1110"/>
    <w:rsid w:val="002B5C5E"/>
    <w:rsid w:val="002B6BB4"/>
    <w:rsid w:val="002B6E8C"/>
    <w:rsid w:val="002C02D3"/>
    <w:rsid w:val="002C4BE0"/>
    <w:rsid w:val="002C60CC"/>
    <w:rsid w:val="002E5C4A"/>
    <w:rsid w:val="002F4B31"/>
    <w:rsid w:val="002F5048"/>
    <w:rsid w:val="002F6D94"/>
    <w:rsid w:val="00301C9E"/>
    <w:rsid w:val="00310F37"/>
    <w:rsid w:val="00311453"/>
    <w:rsid w:val="00311E51"/>
    <w:rsid w:val="003149D2"/>
    <w:rsid w:val="003200DB"/>
    <w:rsid w:val="00323945"/>
    <w:rsid w:val="0032424F"/>
    <w:rsid w:val="003252AA"/>
    <w:rsid w:val="00326510"/>
    <w:rsid w:val="0033058B"/>
    <w:rsid w:val="00333EA5"/>
    <w:rsid w:val="00342885"/>
    <w:rsid w:val="0034461B"/>
    <w:rsid w:val="00351C6A"/>
    <w:rsid w:val="00351CAE"/>
    <w:rsid w:val="003551A3"/>
    <w:rsid w:val="00356474"/>
    <w:rsid w:val="003577A5"/>
    <w:rsid w:val="00361061"/>
    <w:rsid w:val="00365A2D"/>
    <w:rsid w:val="00371F99"/>
    <w:rsid w:val="003749EF"/>
    <w:rsid w:val="00376A5D"/>
    <w:rsid w:val="0038118D"/>
    <w:rsid w:val="00390577"/>
    <w:rsid w:val="0039243E"/>
    <w:rsid w:val="00397319"/>
    <w:rsid w:val="003A1915"/>
    <w:rsid w:val="003A553F"/>
    <w:rsid w:val="003B0317"/>
    <w:rsid w:val="003B7B32"/>
    <w:rsid w:val="003C0F60"/>
    <w:rsid w:val="003C11F5"/>
    <w:rsid w:val="003C43BE"/>
    <w:rsid w:val="003C5C2F"/>
    <w:rsid w:val="003D06EA"/>
    <w:rsid w:val="003D29D3"/>
    <w:rsid w:val="003D5180"/>
    <w:rsid w:val="003F17D0"/>
    <w:rsid w:val="003F4300"/>
    <w:rsid w:val="003F4669"/>
    <w:rsid w:val="00400937"/>
    <w:rsid w:val="0040314F"/>
    <w:rsid w:val="00411540"/>
    <w:rsid w:val="004154B8"/>
    <w:rsid w:val="004171B1"/>
    <w:rsid w:val="00420EA6"/>
    <w:rsid w:val="004235A0"/>
    <w:rsid w:val="00425808"/>
    <w:rsid w:val="004321E3"/>
    <w:rsid w:val="004332D8"/>
    <w:rsid w:val="004335D9"/>
    <w:rsid w:val="00433CAD"/>
    <w:rsid w:val="00436112"/>
    <w:rsid w:val="004373BD"/>
    <w:rsid w:val="0043788C"/>
    <w:rsid w:val="004429CB"/>
    <w:rsid w:val="00443283"/>
    <w:rsid w:val="00445EB8"/>
    <w:rsid w:val="004473DD"/>
    <w:rsid w:val="00454502"/>
    <w:rsid w:val="0045652B"/>
    <w:rsid w:val="00457C1D"/>
    <w:rsid w:val="00460711"/>
    <w:rsid w:val="0046246C"/>
    <w:rsid w:val="00464650"/>
    <w:rsid w:val="00467980"/>
    <w:rsid w:val="00470BED"/>
    <w:rsid w:val="00470DA0"/>
    <w:rsid w:val="00472024"/>
    <w:rsid w:val="0047782D"/>
    <w:rsid w:val="004813F1"/>
    <w:rsid w:val="00482689"/>
    <w:rsid w:val="00482705"/>
    <w:rsid w:val="0048270E"/>
    <w:rsid w:val="004851CB"/>
    <w:rsid w:val="00485350"/>
    <w:rsid w:val="00486C88"/>
    <w:rsid w:val="00486D76"/>
    <w:rsid w:val="00494A81"/>
    <w:rsid w:val="004A0099"/>
    <w:rsid w:val="004A1E68"/>
    <w:rsid w:val="004A3093"/>
    <w:rsid w:val="004A4C77"/>
    <w:rsid w:val="004A64A6"/>
    <w:rsid w:val="004A72DC"/>
    <w:rsid w:val="004B0B47"/>
    <w:rsid w:val="004B3503"/>
    <w:rsid w:val="004C0C79"/>
    <w:rsid w:val="004C24CA"/>
    <w:rsid w:val="004C2901"/>
    <w:rsid w:val="004C6E35"/>
    <w:rsid w:val="004C77F3"/>
    <w:rsid w:val="004D050D"/>
    <w:rsid w:val="004D05A7"/>
    <w:rsid w:val="004D1B10"/>
    <w:rsid w:val="004D45B2"/>
    <w:rsid w:val="004D5327"/>
    <w:rsid w:val="004D5469"/>
    <w:rsid w:val="004E0734"/>
    <w:rsid w:val="004E0EB9"/>
    <w:rsid w:val="004E1555"/>
    <w:rsid w:val="004F2529"/>
    <w:rsid w:val="004F376B"/>
    <w:rsid w:val="004F7B95"/>
    <w:rsid w:val="00501147"/>
    <w:rsid w:val="005029E3"/>
    <w:rsid w:val="005068D3"/>
    <w:rsid w:val="005073B8"/>
    <w:rsid w:val="0051132E"/>
    <w:rsid w:val="00512C82"/>
    <w:rsid w:val="00515626"/>
    <w:rsid w:val="00520193"/>
    <w:rsid w:val="00530CE8"/>
    <w:rsid w:val="00534770"/>
    <w:rsid w:val="00535F50"/>
    <w:rsid w:val="0054153D"/>
    <w:rsid w:val="005418F3"/>
    <w:rsid w:val="005426CA"/>
    <w:rsid w:val="00543DF1"/>
    <w:rsid w:val="005470AA"/>
    <w:rsid w:val="005472C8"/>
    <w:rsid w:val="0054759E"/>
    <w:rsid w:val="00552C22"/>
    <w:rsid w:val="0055781B"/>
    <w:rsid w:val="005613E7"/>
    <w:rsid w:val="005614E5"/>
    <w:rsid w:val="00561770"/>
    <w:rsid w:val="005637F7"/>
    <w:rsid w:val="00564EDC"/>
    <w:rsid w:val="005655A9"/>
    <w:rsid w:val="00567298"/>
    <w:rsid w:val="00570B7C"/>
    <w:rsid w:val="00574C6A"/>
    <w:rsid w:val="00580164"/>
    <w:rsid w:val="005820B9"/>
    <w:rsid w:val="00582DFC"/>
    <w:rsid w:val="00583B21"/>
    <w:rsid w:val="00583D8A"/>
    <w:rsid w:val="005905F4"/>
    <w:rsid w:val="00590662"/>
    <w:rsid w:val="00590E08"/>
    <w:rsid w:val="005A16F3"/>
    <w:rsid w:val="005B0872"/>
    <w:rsid w:val="005B3316"/>
    <w:rsid w:val="005B45AA"/>
    <w:rsid w:val="005B56B1"/>
    <w:rsid w:val="005B5956"/>
    <w:rsid w:val="005C2877"/>
    <w:rsid w:val="005C3B42"/>
    <w:rsid w:val="005C3D19"/>
    <w:rsid w:val="005D4DDB"/>
    <w:rsid w:val="005E359B"/>
    <w:rsid w:val="005E58D3"/>
    <w:rsid w:val="005F0D86"/>
    <w:rsid w:val="005F12B2"/>
    <w:rsid w:val="005F22F4"/>
    <w:rsid w:val="005F4726"/>
    <w:rsid w:val="00601DEA"/>
    <w:rsid w:val="00602C74"/>
    <w:rsid w:val="00607BA6"/>
    <w:rsid w:val="0061066E"/>
    <w:rsid w:val="00615238"/>
    <w:rsid w:val="00615C1B"/>
    <w:rsid w:val="00616742"/>
    <w:rsid w:val="006228F5"/>
    <w:rsid w:val="0062414C"/>
    <w:rsid w:val="00625869"/>
    <w:rsid w:val="00626FE4"/>
    <w:rsid w:val="00627A16"/>
    <w:rsid w:val="00633401"/>
    <w:rsid w:val="0063515D"/>
    <w:rsid w:val="00635FF4"/>
    <w:rsid w:val="0063730C"/>
    <w:rsid w:val="00642DE7"/>
    <w:rsid w:val="00642ED5"/>
    <w:rsid w:val="006439A9"/>
    <w:rsid w:val="00644A74"/>
    <w:rsid w:val="00646537"/>
    <w:rsid w:val="00646F9D"/>
    <w:rsid w:val="00647276"/>
    <w:rsid w:val="00647E1A"/>
    <w:rsid w:val="00647FDB"/>
    <w:rsid w:val="00651986"/>
    <w:rsid w:val="00656B0A"/>
    <w:rsid w:val="0066376F"/>
    <w:rsid w:val="00665BD6"/>
    <w:rsid w:val="0067245E"/>
    <w:rsid w:val="006778F6"/>
    <w:rsid w:val="006808CC"/>
    <w:rsid w:val="00680916"/>
    <w:rsid w:val="00681B3C"/>
    <w:rsid w:val="00681E2E"/>
    <w:rsid w:val="00681F79"/>
    <w:rsid w:val="006871D2"/>
    <w:rsid w:val="00690749"/>
    <w:rsid w:val="00690B41"/>
    <w:rsid w:val="006922BA"/>
    <w:rsid w:val="00694075"/>
    <w:rsid w:val="00694207"/>
    <w:rsid w:val="00697ED6"/>
    <w:rsid w:val="006A5288"/>
    <w:rsid w:val="006A713B"/>
    <w:rsid w:val="006B4952"/>
    <w:rsid w:val="006B6712"/>
    <w:rsid w:val="006C1166"/>
    <w:rsid w:val="006C1460"/>
    <w:rsid w:val="006C1715"/>
    <w:rsid w:val="006C263B"/>
    <w:rsid w:val="006D4115"/>
    <w:rsid w:val="006D52F9"/>
    <w:rsid w:val="006D637F"/>
    <w:rsid w:val="006D7B7D"/>
    <w:rsid w:val="006E5567"/>
    <w:rsid w:val="006E67EC"/>
    <w:rsid w:val="006F0232"/>
    <w:rsid w:val="006F0E58"/>
    <w:rsid w:val="006F1988"/>
    <w:rsid w:val="006F3003"/>
    <w:rsid w:val="00703D23"/>
    <w:rsid w:val="00707A75"/>
    <w:rsid w:val="0071125A"/>
    <w:rsid w:val="00713038"/>
    <w:rsid w:val="0071382E"/>
    <w:rsid w:val="00713BB7"/>
    <w:rsid w:val="0071460A"/>
    <w:rsid w:val="00715F7A"/>
    <w:rsid w:val="00717D10"/>
    <w:rsid w:val="00721225"/>
    <w:rsid w:val="00722034"/>
    <w:rsid w:val="0072397F"/>
    <w:rsid w:val="00724346"/>
    <w:rsid w:val="00726015"/>
    <w:rsid w:val="007316AB"/>
    <w:rsid w:val="00732EA3"/>
    <w:rsid w:val="00736427"/>
    <w:rsid w:val="007458E7"/>
    <w:rsid w:val="00746C35"/>
    <w:rsid w:val="00747F84"/>
    <w:rsid w:val="00750B43"/>
    <w:rsid w:val="00750E22"/>
    <w:rsid w:val="00752EE0"/>
    <w:rsid w:val="007533C7"/>
    <w:rsid w:val="00755AD6"/>
    <w:rsid w:val="00761725"/>
    <w:rsid w:val="00763D28"/>
    <w:rsid w:val="00773A75"/>
    <w:rsid w:val="00774F99"/>
    <w:rsid w:val="00775DB6"/>
    <w:rsid w:val="00777D0A"/>
    <w:rsid w:val="00783E8B"/>
    <w:rsid w:val="00786FF5"/>
    <w:rsid w:val="00787EA1"/>
    <w:rsid w:val="00791807"/>
    <w:rsid w:val="007A5124"/>
    <w:rsid w:val="007A7868"/>
    <w:rsid w:val="007B17E9"/>
    <w:rsid w:val="007B194C"/>
    <w:rsid w:val="007B26AD"/>
    <w:rsid w:val="007B40DA"/>
    <w:rsid w:val="007B54E5"/>
    <w:rsid w:val="007B60C0"/>
    <w:rsid w:val="007B63B9"/>
    <w:rsid w:val="007B640F"/>
    <w:rsid w:val="007B7A09"/>
    <w:rsid w:val="007C29BE"/>
    <w:rsid w:val="007C4D3A"/>
    <w:rsid w:val="007C4F1E"/>
    <w:rsid w:val="007C5A0D"/>
    <w:rsid w:val="007C7463"/>
    <w:rsid w:val="007D09E2"/>
    <w:rsid w:val="007D5EE0"/>
    <w:rsid w:val="007E085A"/>
    <w:rsid w:val="007E1A01"/>
    <w:rsid w:val="007E2157"/>
    <w:rsid w:val="007E2255"/>
    <w:rsid w:val="007E5284"/>
    <w:rsid w:val="007E5E24"/>
    <w:rsid w:val="007E666D"/>
    <w:rsid w:val="007F230B"/>
    <w:rsid w:val="007F51BD"/>
    <w:rsid w:val="0080328F"/>
    <w:rsid w:val="00803B0D"/>
    <w:rsid w:val="00807BC0"/>
    <w:rsid w:val="00811E61"/>
    <w:rsid w:val="00814475"/>
    <w:rsid w:val="00821E76"/>
    <w:rsid w:val="00824110"/>
    <w:rsid w:val="00824AA9"/>
    <w:rsid w:val="00824C90"/>
    <w:rsid w:val="008258FA"/>
    <w:rsid w:val="008360C4"/>
    <w:rsid w:val="00836F56"/>
    <w:rsid w:val="0084486C"/>
    <w:rsid w:val="00850F65"/>
    <w:rsid w:val="00852543"/>
    <w:rsid w:val="00852746"/>
    <w:rsid w:val="00856F34"/>
    <w:rsid w:val="00860399"/>
    <w:rsid w:val="00866857"/>
    <w:rsid w:val="00872505"/>
    <w:rsid w:val="00873E31"/>
    <w:rsid w:val="00874BC0"/>
    <w:rsid w:val="00881BDD"/>
    <w:rsid w:val="00882959"/>
    <w:rsid w:val="00882964"/>
    <w:rsid w:val="00883B53"/>
    <w:rsid w:val="008842BC"/>
    <w:rsid w:val="0088489D"/>
    <w:rsid w:val="00886A3A"/>
    <w:rsid w:val="00891BDB"/>
    <w:rsid w:val="008933A7"/>
    <w:rsid w:val="008949D3"/>
    <w:rsid w:val="00894C8D"/>
    <w:rsid w:val="008976D5"/>
    <w:rsid w:val="008979A9"/>
    <w:rsid w:val="008A0B71"/>
    <w:rsid w:val="008A15AD"/>
    <w:rsid w:val="008A1697"/>
    <w:rsid w:val="008A4017"/>
    <w:rsid w:val="008B04C4"/>
    <w:rsid w:val="008B232D"/>
    <w:rsid w:val="008B3016"/>
    <w:rsid w:val="008B7711"/>
    <w:rsid w:val="008B7DB7"/>
    <w:rsid w:val="008C0D7F"/>
    <w:rsid w:val="008C35E7"/>
    <w:rsid w:val="008C4E6A"/>
    <w:rsid w:val="008C7DDD"/>
    <w:rsid w:val="008D23E7"/>
    <w:rsid w:val="008D35F3"/>
    <w:rsid w:val="008D703F"/>
    <w:rsid w:val="008E2487"/>
    <w:rsid w:val="008E2AB1"/>
    <w:rsid w:val="008E6CF9"/>
    <w:rsid w:val="008E72CF"/>
    <w:rsid w:val="008E7946"/>
    <w:rsid w:val="008F1F5D"/>
    <w:rsid w:val="008F35A6"/>
    <w:rsid w:val="008F65DA"/>
    <w:rsid w:val="008F6C45"/>
    <w:rsid w:val="008F6D0E"/>
    <w:rsid w:val="00902039"/>
    <w:rsid w:val="00905357"/>
    <w:rsid w:val="00905D89"/>
    <w:rsid w:val="00915F10"/>
    <w:rsid w:val="009165CF"/>
    <w:rsid w:val="009170EF"/>
    <w:rsid w:val="009214DE"/>
    <w:rsid w:val="0092459B"/>
    <w:rsid w:val="00930F90"/>
    <w:rsid w:val="009318F7"/>
    <w:rsid w:val="0093416E"/>
    <w:rsid w:val="009371EF"/>
    <w:rsid w:val="00943575"/>
    <w:rsid w:val="009439EF"/>
    <w:rsid w:val="0094742A"/>
    <w:rsid w:val="00950017"/>
    <w:rsid w:val="00957D1F"/>
    <w:rsid w:val="00965B0A"/>
    <w:rsid w:val="009715D7"/>
    <w:rsid w:val="0097280F"/>
    <w:rsid w:val="00972B29"/>
    <w:rsid w:val="00973C8C"/>
    <w:rsid w:val="0097401A"/>
    <w:rsid w:val="0097508F"/>
    <w:rsid w:val="009751F3"/>
    <w:rsid w:val="00977A39"/>
    <w:rsid w:val="0098018B"/>
    <w:rsid w:val="00981C50"/>
    <w:rsid w:val="00986E9D"/>
    <w:rsid w:val="0099176B"/>
    <w:rsid w:val="00991E30"/>
    <w:rsid w:val="009A0E3C"/>
    <w:rsid w:val="009A1833"/>
    <w:rsid w:val="009A3724"/>
    <w:rsid w:val="009A7CEB"/>
    <w:rsid w:val="009B13F1"/>
    <w:rsid w:val="009B272F"/>
    <w:rsid w:val="009B3EC3"/>
    <w:rsid w:val="009B602E"/>
    <w:rsid w:val="009B6581"/>
    <w:rsid w:val="009C096C"/>
    <w:rsid w:val="009C0A70"/>
    <w:rsid w:val="009C14E0"/>
    <w:rsid w:val="009C344B"/>
    <w:rsid w:val="009C5F95"/>
    <w:rsid w:val="009C71F8"/>
    <w:rsid w:val="009D0780"/>
    <w:rsid w:val="009D2297"/>
    <w:rsid w:val="009D4C2D"/>
    <w:rsid w:val="009D54B6"/>
    <w:rsid w:val="009D69B7"/>
    <w:rsid w:val="009D71E7"/>
    <w:rsid w:val="009E3CE7"/>
    <w:rsid w:val="009E588C"/>
    <w:rsid w:val="009E6DB4"/>
    <w:rsid w:val="009E7441"/>
    <w:rsid w:val="00A0608F"/>
    <w:rsid w:val="00A0702C"/>
    <w:rsid w:val="00A10530"/>
    <w:rsid w:val="00A20EF8"/>
    <w:rsid w:val="00A2227A"/>
    <w:rsid w:val="00A26EEB"/>
    <w:rsid w:val="00A33C29"/>
    <w:rsid w:val="00A34CC3"/>
    <w:rsid w:val="00A43441"/>
    <w:rsid w:val="00A43E92"/>
    <w:rsid w:val="00A46D92"/>
    <w:rsid w:val="00A477E5"/>
    <w:rsid w:val="00A51FCF"/>
    <w:rsid w:val="00A52483"/>
    <w:rsid w:val="00A52626"/>
    <w:rsid w:val="00A52B2C"/>
    <w:rsid w:val="00A6231E"/>
    <w:rsid w:val="00A64C51"/>
    <w:rsid w:val="00A6621D"/>
    <w:rsid w:val="00A712EF"/>
    <w:rsid w:val="00A7389A"/>
    <w:rsid w:val="00A754E1"/>
    <w:rsid w:val="00A763AD"/>
    <w:rsid w:val="00A81842"/>
    <w:rsid w:val="00A84C10"/>
    <w:rsid w:val="00A85ACD"/>
    <w:rsid w:val="00A867F0"/>
    <w:rsid w:val="00A87174"/>
    <w:rsid w:val="00A918ED"/>
    <w:rsid w:val="00A95553"/>
    <w:rsid w:val="00AA6228"/>
    <w:rsid w:val="00AB0BD3"/>
    <w:rsid w:val="00AB1BFE"/>
    <w:rsid w:val="00AB2866"/>
    <w:rsid w:val="00AB3607"/>
    <w:rsid w:val="00AB3863"/>
    <w:rsid w:val="00AB3BA8"/>
    <w:rsid w:val="00AB433E"/>
    <w:rsid w:val="00AB6233"/>
    <w:rsid w:val="00AB73B0"/>
    <w:rsid w:val="00AB76FF"/>
    <w:rsid w:val="00AB772D"/>
    <w:rsid w:val="00AC0C1E"/>
    <w:rsid w:val="00AD1250"/>
    <w:rsid w:val="00AD41B5"/>
    <w:rsid w:val="00AE02B4"/>
    <w:rsid w:val="00AE283F"/>
    <w:rsid w:val="00AE3F4B"/>
    <w:rsid w:val="00AF6752"/>
    <w:rsid w:val="00B02884"/>
    <w:rsid w:val="00B0450B"/>
    <w:rsid w:val="00B06961"/>
    <w:rsid w:val="00B15C09"/>
    <w:rsid w:val="00B21146"/>
    <w:rsid w:val="00B2398A"/>
    <w:rsid w:val="00B259E2"/>
    <w:rsid w:val="00B409B7"/>
    <w:rsid w:val="00B43EDA"/>
    <w:rsid w:val="00B513F7"/>
    <w:rsid w:val="00B53598"/>
    <w:rsid w:val="00B540FC"/>
    <w:rsid w:val="00B71600"/>
    <w:rsid w:val="00B72CF6"/>
    <w:rsid w:val="00B81876"/>
    <w:rsid w:val="00B82D27"/>
    <w:rsid w:val="00B84601"/>
    <w:rsid w:val="00B86C82"/>
    <w:rsid w:val="00B940EA"/>
    <w:rsid w:val="00B977D7"/>
    <w:rsid w:val="00BA1DB4"/>
    <w:rsid w:val="00BA2AB7"/>
    <w:rsid w:val="00BA3131"/>
    <w:rsid w:val="00BA5089"/>
    <w:rsid w:val="00BA68C8"/>
    <w:rsid w:val="00BC0969"/>
    <w:rsid w:val="00BC472F"/>
    <w:rsid w:val="00BC49E1"/>
    <w:rsid w:val="00BE345F"/>
    <w:rsid w:val="00BE62C3"/>
    <w:rsid w:val="00BE6F78"/>
    <w:rsid w:val="00BE785B"/>
    <w:rsid w:val="00BF09B7"/>
    <w:rsid w:val="00BF0C4B"/>
    <w:rsid w:val="00BF729E"/>
    <w:rsid w:val="00C03458"/>
    <w:rsid w:val="00C075F8"/>
    <w:rsid w:val="00C07EC7"/>
    <w:rsid w:val="00C11D21"/>
    <w:rsid w:val="00C12093"/>
    <w:rsid w:val="00C17411"/>
    <w:rsid w:val="00C23C4D"/>
    <w:rsid w:val="00C2461F"/>
    <w:rsid w:val="00C24E88"/>
    <w:rsid w:val="00C347EB"/>
    <w:rsid w:val="00C3736D"/>
    <w:rsid w:val="00C37CCA"/>
    <w:rsid w:val="00C40284"/>
    <w:rsid w:val="00C4124E"/>
    <w:rsid w:val="00C434DE"/>
    <w:rsid w:val="00C56CDE"/>
    <w:rsid w:val="00C61942"/>
    <w:rsid w:val="00C621B2"/>
    <w:rsid w:val="00C62D65"/>
    <w:rsid w:val="00C62F8D"/>
    <w:rsid w:val="00C632B7"/>
    <w:rsid w:val="00C71E90"/>
    <w:rsid w:val="00C75E02"/>
    <w:rsid w:val="00C7614C"/>
    <w:rsid w:val="00C76C24"/>
    <w:rsid w:val="00C77830"/>
    <w:rsid w:val="00C97A11"/>
    <w:rsid w:val="00CA18AF"/>
    <w:rsid w:val="00CA1AB3"/>
    <w:rsid w:val="00CA7111"/>
    <w:rsid w:val="00CA74C4"/>
    <w:rsid w:val="00CB0DCD"/>
    <w:rsid w:val="00CB5C11"/>
    <w:rsid w:val="00CB690A"/>
    <w:rsid w:val="00CB7CF2"/>
    <w:rsid w:val="00CD1BC4"/>
    <w:rsid w:val="00CD4234"/>
    <w:rsid w:val="00CD65D5"/>
    <w:rsid w:val="00CD67C8"/>
    <w:rsid w:val="00CE3C49"/>
    <w:rsid w:val="00CE6705"/>
    <w:rsid w:val="00CF1568"/>
    <w:rsid w:val="00CF2274"/>
    <w:rsid w:val="00CF257F"/>
    <w:rsid w:val="00CF3EEE"/>
    <w:rsid w:val="00CF4453"/>
    <w:rsid w:val="00CF6DA6"/>
    <w:rsid w:val="00CF7218"/>
    <w:rsid w:val="00D016D6"/>
    <w:rsid w:val="00D0324A"/>
    <w:rsid w:val="00D0666B"/>
    <w:rsid w:val="00D06956"/>
    <w:rsid w:val="00D1037E"/>
    <w:rsid w:val="00D1259A"/>
    <w:rsid w:val="00D1260E"/>
    <w:rsid w:val="00D22A00"/>
    <w:rsid w:val="00D23B9C"/>
    <w:rsid w:val="00D23ED8"/>
    <w:rsid w:val="00D25195"/>
    <w:rsid w:val="00D45FD2"/>
    <w:rsid w:val="00D503AB"/>
    <w:rsid w:val="00D511B2"/>
    <w:rsid w:val="00D516D1"/>
    <w:rsid w:val="00D51902"/>
    <w:rsid w:val="00D549C4"/>
    <w:rsid w:val="00D61A2B"/>
    <w:rsid w:val="00D61D69"/>
    <w:rsid w:val="00D663B6"/>
    <w:rsid w:val="00D70437"/>
    <w:rsid w:val="00D738FE"/>
    <w:rsid w:val="00D74D43"/>
    <w:rsid w:val="00D75A6D"/>
    <w:rsid w:val="00D81D24"/>
    <w:rsid w:val="00D855E1"/>
    <w:rsid w:val="00D8712E"/>
    <w:rsid w:val="00D9055F"/>
    <w:rsid w:val="00D906A2"/>
    <w:rsid w:val="00D91EA5"/>
    <w:rsid w:val="00D93340"/>
    <w:rsid w:val="00D95A37"/>
    <w:rsid w:val="00DA352F"/>
    <w:rsid w:val="00DA44D7"/>
    <w:rsid w:val="00DA5225"/>
    <w:rsid w:val="00DA7CB0"/>
    <w:rsid w:val="00DB11B9"/>
    <w:rsid w:val="00DB12EA"/>
    <w:rsid w:val="00DC5D5D"/>
    <w:rsid w:val="00DC69E8"/>
    <w:rsid w:val="00DD036A"/>
    <w:rsid w:val="00DD23DE"/>
    <w:rsid w:val="00DD55EA"/>
    <w:rsid w:val="00DE3337"/>
    <w:rsid w:val="00DE44EE"/>
    <w:rsid w:val="00DE722B"/>
    <w:rsid w:val="00DF2221"/>
    <w:rsid w:val="00DF3D0A"/>
    <w:rsid w:val="00E0002D"/>
    <w:rsid w:val="00E00B81"/>
    <w:rsid w:val="00E10EC7"/>
    <w:rsid w:val="00E16D49"/>
    <w:rsid w:val="00E17D39"/>
    <w:rsid w:val="00E22288"/>
    <w:rsid w:val="00E22B72"/>
    <w:rsid w:val="00E23817"/>
    <w:rsid w:val="00E26E30"/>
    <w:rsid w:val="00E32CAF"/>
    <w:rsid w:val="00E33C04"/>
    <w:rsid w:val="00E41139"/>
    <w:rsid w:val="00E425B3"/>
    <w:rsid w:val="00E427A6"/>
    <w:rsid w:val="00E44177"/>
    <w:rsid w:val="00E4534F"/>
    <w:rsid w:val="00E4597E"/>
    <w:rsid w:val="00E541ED"/>
    <w:rsid w:val="00E56112"/>
    <w:rsid w:val="00E5656F"/>
    <w:rsid w:val="00E6068F"/>
    <w:rsid w:val="00E61F48"/>
    <w:rsid w:val="00E62005"/>
    <w:rsid w:val="00E62152"/>
    <w:rsid w:val="00E63331"/>
    <w:rsid w:val="00E64522"/>
    <w:rsid w:val="00E669F2"/>
    <w:rsid w:val="00E66A2B"/>
    <w:rsid w:val="00E67712"/>
    <w:rsid w:val="00E71E7A"/>
    <w:rsid w:val="00E73606"/>
    <w:rsid w:val="00E73901"/>
    <w:rsid w:val="00E76201"/>
    <w:rsid w:val="00E831AF"/>
    <w:rsid w:val="00E939E4"/>
    <w:rsid w:val="00E95521"/>
    <w:rsid w:val="00E9769E"/>
    <w:rsid w:val="00EA092E"/>
    <w:rsid w:val="00EA177E"/>
    <w:rsid w:val="00EA1A24"/>
    <w:rsid w:val="00EA1E9B"/>
    <w:rsid w:val="00EA2642"/>
    <w:rsid w:val="00EB1691"/>
    <w:rsid w:val="00EB25C8"/>
    <w:rsid w:val="00EB57B8"/>
    <w:rsid w:val="00EC04A6"/>
    <w:rsid w:val="00EC3715"/>
    <w:rsid w:val="00EC539E"/>
    <w:rsid w:val="00ED0CCA"/>
    <w:rsid w:val="00ED489D"/>
    <w:rsid w:val="00ED740E"/>
    <w:rsid w:val="00EE1F91"/>
    <w:rsid w:val="00EE3A44"/>
    <w:rsid w:val="00EE5DE7"/>
    <w:rsid w:val="00EE6CA2"/>
    <w:rsid w:val="00F04311"/>
    <w:rsid w:val="00F04B80"/>
    <w:rsid w:val="00F04F49"/>
    <w:rsid w:val="00F116BF"/>
    <w:rsid w:val="00F14A6B"/>
    <w:rsid w:val="00F14E2C"/>
    <w:rsid w:val="00F21083"/>
    <w:rsid w:val="00F219B9"/>
    <w:rsid w:val="00F235F3"/>
    <w:rsid w:val="00F26AC1"/>
    <w:rsid w:val="00F31784"/>
    <w:rsid w:val="00F31989"/>
    <w:rsid w:val="00F32E16"/>
    <w:rsid w:val="00F34A52"/>
    <w:rsid w:val="00F3634E"/>
    <w:rsid w:val="00F36CC2"/>
    <w:rsid w:val="00F375FF"/>
    <w:rsid w:val="00F458AC"/>
    <w:rsid w:val="00F52D69"/>
    <w:rsid w:val="00F563B1"/>
    <w:rsid w:val="00F56A26"/>
    <w:rsid w:val="00F644C2"/>
    <w:rsid w:val="00F66E0F"/>
    <w:rsid w:val="00F67E2D"/>
    <w:rsid w:val="00F717DA"/>
    <w:rsid w:val="00F81137"/>
    <w:rsid w:val="00F81E54"/>
    <w:rsid w:val="00F91D9B"/>
    <w:rsid w:val="00F9215B"/>
    <w:rsid w:val="00F938C4"/>
    <w:rsid w:val="00F955F7"/>
    <w:rsid w:val="00F970FD"/>
    <w:rsid w:val="00FA2851"/>
    <w:rsid w:val="00FA548F"/>
    <w:rsid w:val="00FB25AA"/>
    <w:rsid w:val="00FB7102"/>
    <w:rsid w:val="00FD05E2"/>
    <w:rsid w:val="00FD18CE"/>
    <w:rsid w:val="00FD3393"/>
    <w:rsid w:val="00FD53E0"/>
    <w:rsid w:val="00FE132D"/>
    <w:rsid w:val="00FE1849"/>
    <w:rsid w:val="00FE2B90"/>
    <w:rsid w:val="00FE463B"/>
    <w:rsid w:val="00FE7F81"/>
    <w:rsid w:val="00FF333C"/>
    <w:rsid w:val="00FF788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331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852543"/>
    <w:rPr>
      <w:sz w:val="24"/>
      <w:szCs w:val="24"/>
    </w:rPr>
  </w:style>
  <w:style w:type="paragraph" w:styleId="1">
    <w:name w:val="heading 1"/>
    <w:basedOn w:val="a"/>
    <w:next w:val="a"/>
    <w:link w:val="10"/>
    <w:qFormat/>
    <w:rsid w:val="00F81E5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D22A00"/>
    <w:pPr>
      <w:tabs>
        <w:tab w:val="center" w:pos="4677"/>
        <w:tab w:val="right" w:pos="9355"/>
      </w:tabs>
    </w:pPr>
  </w:style>
  <w:style w:type="paragraph" w:styleId="a4">
    <w:name w:val="footer"/>
    <w:basedOn w:val="a"/>
    <w:link w:val="a5"/>
    <w:uiPriority w:val="99"/>
    <w:rsid w:val="00D22A00"/>
    <w:pPr>
      <w:tabs>
        <w:tab w:val="center" w:pos="4677"/>
        <w:tab w:val="right" w:pos="9355"/>
      </w:tabs>
    </w:pPr>
  </w:style>
  <w:style w:type="paragraph" w:styleId="a6">
    <w:name w:val="Balloon Text"/>
    <w:basedOn w:val="a"/>
    <w:semiHidden/>
    <w:rsid w:val="00D22A00"/>
    <w:rPr>
      <w:rFonts w:ascii="Tahoma" w:hAnsi="Tahoma" w:cs="Tahoma"/>
      <w:sz w:val="16"/>
      <w:szCs w:val="16"/>
    </w:rPr>
  </w:style>
  <w:style w:type="character" w:styleId="a7">
    <w:name w:val="page number"/>
    <w:basedOn w:val="a0"/>
    <w:rsid w:val="00F04B80"/>
  </w:style>
  <w:style w:type="paragraph" w:customStyle="1" w:styleId="ConsPlusTitle">
    <w:name w:val="ConsPlusTitle"/>
    <w:uiPriority w:val="99"/>
    <w:rsid w:val="00A754E1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character" w:styleId="a8">
    <w:name w:val="Hyperlink"/>
    <w:basedOn w:val="a0"/>
    <w:unhideWhenUsed/>
    <w:rsid w:val="00752EE0"/>
    <w:rPr>
      <w:color w:val="0000FF"/>
      <w:u w:val="single"/>
    </w:rPr>
  </w:style>
  <w:style w:type="paragraph" w:styleId="a9">
    <w:name w:val="List Paragraph"/>
    <w:basedOn w:val="a"/>
    <w:uiPriority w:val="34"/>
    <w:qFormat/>
    <w:rsid w:val="000C575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styleId="aa">
    <w:name w:val="Table Grid"/>
    <w:basedOn w:val="a1"/>
    <w:rsid w:val="008933A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rsid w:val="00F81E5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b">
    <w:name w:val="TOC Heading"/>
    <w:basedOn w:val="1"/>
    <w:next w:val="a"/>
    <w:uiPriority w:val="39"/>
    <w:semiHidden/>
    <w:unhideWhenUsed/>
    <w:qFormat/>
    <w:rsid w:val="00F81E54"/>
    <w:pPr>
      <w:spacing w:line="276" w:lineRule="auto"/>
      <w:outlineLvl w:val="9"/>
    </w:pPr>
    <w:rPr>
      <w:lang w:eastAsia="en-US"/>
    </w:rPr>
  </w:style>
  <w:style w:type="character" w:customStyle="1" w:styleId="a5">
    <w:name w:val="Нижний колонтитул Знак"/>
    <w:basedOn w:val="a0"/>
    <w:link w:val="a4"/>
    <w:uiPriority w:val="99"/>
    <w:rsid w:val="00715F7A"/>
    <w:rPr>
      <w:sz w:val="24"/>
      <w:szCs w:val="24"/>
    </w:rPr>
  </w:style>
  <w:style w:type="paragraph" w:styleId="ac">
    <w:name w:val="caption"/>
    <w:basedOn w:val="a"/>
    <w:next w:val="a"/>
    <w:unhideWhenUsed/>
    <w:qFormat/>
    <w:rsid w:val="00D1260E"/>
    <w:pPr>
      <w:spacing w:after="200"/>
    </w:pPr>
    <w:rPr>
      <w:b/>
      <w:bCs/>
      <w:color w:val="4F81BD" w:themeColor="accent1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5712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171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415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9" Type="http://schemas.openxmlformats.org/officeDocument/2006/relationships/image" Target="media/image18.jpeg"/><Relationship Id="rId107" Type="http://schemas.openxmlformats.org/officeDocument/2006/relationships/theme" Target="theme/theme1.xml"/><Relationship Id="rId11" Type="http://schemas.openxmlformats.org/officeDocument/2006/relationships/image" Target="media/image4.jpeg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79" Type="http://schemas.openxmlformats.org/officeDocument/2006/relationships/image" Target="media/image68.jpeg"/><Relationship Id="rId87" Type="http://schemas.openxmlformats.org/officeDocument/2006/relationships/image" Target="media/image76.jpeg"/><Relationship Id="rId102" Type="http://schemas.openxmlformats.org/officeDocument/2006/relationships/image" Target="media/image91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19" Type="http://schemas.openxmlformats.org/officeDocument/2006/relationships/image" Target="media/image8.jpeg"/><Relationship Id="rId14" Type="http://schemas.openxmlformats.org/officeDocument/2006/relationships/footer" Target="footer1.xml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103" Type="http://schemas.openxmlformats.org/officeDocument/2006/relationships/image" Target="media/image92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footer" Target="footer2.xml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6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header" Target="header2.xml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031\AppData\Local\Microsoft\Windows\Temporary%20Internet%20Files\Content.Outlook\3MHSRQ88\&#1041;&#1083;&#1072;&#1085;&#1082;_&#1085;&#1077;_&#1079;&#1072;&#1097;&#1080;&#1097;&#1077;&#1085;&#1085;&#1099;&#1081;%20(2)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BEA40A3-A5BF-4E04-AB9A-683C5B613F3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Бланк_не_защищенный (2).dot</Template>
  <TotalTime>928</TotalTime>
  <Pages>34</Pages>
  <Words>870</Words>
  <Characters>4960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Письмо на бланке v.1.0</vt:lpstr>
    </vt:vector>
  </TitlesOfParts>
  <Company>Управление ЖКХ</Company>
  <LinksUpToDate>false</LinksUpToDate>
  <CharactersWithSpaces>5819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Письмо на бланке v.1.0</dc:title>
  <dc:creator>Юля Шахматова</dc:creator>
  <cp:lastModifiedBy>Пользователь</cp:lastModifiedBy>
  <cp:revision>71</cp:revision>
  <cp:lastPrinted>2020-11-09T02:15:00Z</cp:lastPrinted>
  <dcterms:created xsi:type="dcterms:W3CDTF">2020-08-18T07:14:00Z</dcterms:created>
  <dcterms:modified xsi:type="dcterms:W3CDTF">2020-11-19T09:13:00Z</dcterms:modified>
</cp:coreProperties>
</file>